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F6F1B">
        <w:rPr>
          <w:rFonts w:ascii="Arial" w:hAnsi="Arial" w:cs="Arial"/>
          <w:bCs/>
          <w:i w:val="0"/>
          <w:szCs w:val="24"/>
        </w:rPr>
        <w:t>5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0174D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74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Zakwaterowanie i wyżywienie kadry i studentów podczas obozów letnich w roku akademickim 2025/2026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74D0" w:rsidRPr="00A2540E" w:rsidTr="002E5F03">
        <w:tc>
          <w:tcPr>
            <w:tcW w:w="2269" w:type="dxa"/>
            <w:shd w:val="clear" w:color="auto" w:fill="auto"/>
          </w:tcPr>
          <w:p w:rsidR="000174D0" w:rsidRPr="00A2540E" w:rsidRDefault="000174D0" w:rsidP="002E5F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74D0" w:rsidRPr="00A2540E" w:rsidRDefault="000174D0" w:rsidP="002E5F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74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K-2.381/11/2026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174D0" w:rsidRPr="000174D0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174D0" w:rsidRPr="000174D0">
        <w:rPr>
          <w:rFonts w:ascii="Arial" w:hAnsi="Arial" w:cs="Arial"/>
          <w:sz w:val="24"/>
          <w:szCs w:val="24"/>
        </w:rPr>
        <w:t>(</w:t>
      </w:r>
      <w:proofErr w:type="spellStart"/>
      <w:r w:rsidR="000174D0" w:rsidRPr="000174D0">
        <w:rPr>
          <w:rFonts w:ascii="Arial" w:hAnsi="Arial" w:cs="Arial"/>
          <w:sz w:val="24"/>
          <w:szCs w:val="24"/>
        </w:rPr>
        <w:t>t.j</w:t>
      </w:r>
      <w:proofErr w:type="spellEnd"/>
      <w:r w:rsidR="000174D0" w:rsidRPr="000174D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174D0" w:rsidRPr="000174D0">
        <w:rPr>
          <w:rFonts w:ascii="Arial" w:hAnsi="Arial" w:cs="Arial"/>
          <w:sz w:val="24"/>
          <w:szCs w:val="24"/>
        </w:rPr>
        <w:t>pĂłĹşn</w:t>
      </w:r>
      <w:proofErr w:type="spellEnd"/>
      <w:r w:rsidR="000174D0" w:rsidRPr="000174D0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0174D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174D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761" w:rsidRDefault="00494761" w:rsidP="00025386">
      <w:pPr>
        <w:spacing w:after="0" w:line="240" w:lineRule="auto"/>
      </w:pPr>
      <w:r>
        <w:separator/>
      </w:r>
    </w:p>
  </w:endnote>
  <w:endnote w:type="continuationSeparator" w:id="0">
    <w:p w:rsidR="00494761" w:rsidRDefault="004947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4D0" w:rsidRDefault="000174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6F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6F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4D0" w:rsidRDefault="000174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761" w:rsidRDefault="00494761" w:rsidP="00025386">
      <w:pPr>
        <w:spacing w:after="0" w:line="240" w:lineRule="auto"/>
      </w:pPr>
      <w:r>
        <w:separator/>
      </w:r>
    </w:p>
  </w:footnote>
  <w:footnote w:type="continuationSeparator" w:id="0">
    <w:p w:rsidR="00494761" w:rsidRDefault="004947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4D0" w:rsidRDefault="00017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4D0" w:rsidRDefault="000174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4D0" w:rsidRDefault="000174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4761"/>
    <w:rsid w:val="000174D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94761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F6F1B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C995601"/>
  <w15:chartTrackingRefBased/>
  <w15:docId w15:val="{AE029400-7905-4CA8-92BE-F67588628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2026-04-16T08:32:00Z</dcterms:created>
  <dcterms:modified xsi:type="dcterms:W3CDTF">2026-04-16T08:33:00Z</dcterms:modified>
</cp:coreProperties>
</file>