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07A69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F56B7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F56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F56B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F56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F56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F56B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F56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F56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F56B7" w:rsidRPr="007B107C" w:rsidTr="00C22B6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F56B7" w:rsidRPr="007B107C" w:rsidRDefault="006F56B7" w:rsidP="00C22B60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F56B7" w:rsidRPr="007B107C" w:rsidRDefault="006F56B7" w:rsidP="00C22B60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F56B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F56B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F56B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</w:t>
            </w:r>
            <w:r w:rsidR="00507A6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bookmarkStart w:id="0" w:name="_GoBack"/>
            <w:bookmarkEnd w:id="0"/>
            <w:r w:rsidRPr="006F56B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F56B7" w:rsidRPr="007B107C" w:rsidRDefault="006F56B7" w:rsidP="00C22B60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F56B7" w:rsidRPr="007B107C" w:rsidRDefault="006F56B7" w:rsidP="00C22B60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F56B7" w:rsidRPr="007B107C" w:rsidRDefault="006F56B7" w:rsidP="00C22B60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F56B7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F56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promocyjnych na Krajową Konferencję Elektroniki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F56B7" w:rsidRPr="006F56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CRZP/76/2026/AZP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F56B7" w:rsidRPr="006F56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56B7" w:rsidRDefault="006F56B7" w:rsidP="006F56B7">
      <w:pPr>
        <w:spacing w:after="0" w:line="240" w:lineRule="auto"/>
      </w:pPr>
      <w:r>
        <w:separator/>
      </w:r>
    </w:p>
  </w:endnote>
  <w:endnote w:type="continuationSeparator" w:id="0">
    <w:p w:rsidR="006F56B7" w:rsidRDefault="006F56B7" w:rsidP="006F5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6B7" w:rsidRDefault="006F56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6B7" w:rsidRDefault="006F56B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6B7" w:rsidRDefault="006F56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56B7" w:rsidRDefault="006F56B7" w:rsidP="006F56B7">
      <w:pPr>
        <w:spacing w:after="0" w:line="240" w:lineRule="auto"/>
      </w:pPr>
      <w:r>
        <w:separator/>
      </w:r>
    </w:p>
  </w:footnote>
  <w:footnote w:type="continuationSeparator" w:id="0">
    <w:p w:rsidR="006F56B7" w:rsidRDefault="006F56B7" w:rsidP="006F56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6B7" w:rsidRDefault="006F56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6B7" w:rsidRDefault="006F56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6B7" w:rsidRDefault="006F56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AB2"/>
    <w:rsid w:val="002621C4"/>
    <w:rsid w:val="00507A69"/>
    <w:rsid w:val="006F56B7"/>
    <w:rsid w:val="007B107C"/>
    <w:rsid w:val="007C7D43"/>
    <w:rsid w:val="00843802"/>
    <w:rsid w:val="008750B3"/>
    <w:rsid w:val="00C31816"/>
    <w:rsid w:val="00F1541B"/>
    <w:rsid w:val="00F5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24662722-51A4-4B9F-B34B-E8B16323D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5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6B7"/>
  </w:style>
  <w:style w:type="paragraph" w:styleId="Stopka">
    <w:name w:val="footer"/>
    <w:basedOn w:val="Normalny"/>
    <w:link w:val="StopkaZnak"/>
    <w:uiPriority w:val="99"/>
    <w:unhideWhenUsed/>
    <w:rsid w:val="006F5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6B7"/>
  </w:style>
  <w:style w:type="paragraph" w:styleId="Tekstdymka">
    <w:name w:val="Balloon Text"/>
    <w:basedOn w:val="Normalny"/>
    <w:link w:val="TekstdymkaZnak"/>
    <w:uiPriority w:val="99"/>
    <w:semiHidden/>
    <w:unhideWhenUsed/>
    <w:rsid w:val="00507A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7A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2026-04-14T08:46:00Z</cp:lastPrinted>
  <dcterms:created xsi:type="dcterms:W3CDTF">2026-04-14T08:46:00Z</dcterms:created>
  <dcterms:modified xsi:type="dcterms:W3CDTF">2026-04-14T08:46:00Z</dcterms:modified>
</cp:coreProperties>
</file>