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B53D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F28B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F28B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F28B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F28B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F28B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F28B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F28B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F28B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F28BF" w:rsidRPr="007B107C" w:rsidTr="00BE3D2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F28BF" w:rsidRPr="007B107C" w:rsidRDefault="00FF28BF" w:rsidP="00BE3D2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F28BF" w:rsidRPr="007B107C" w:rsidRDefault="00FF28BF" w:rsidP="00BE3D2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F28B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F28B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F28B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AB53D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FF28B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F28BF" w:rsidRPr="007B107C" w:rsidRDefault="00FF28BF" w:rsidP="00BE3D2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F28BF" w:rsidRPr="007B107C" w:rsidRDefault="00FF28BF" w:rsidP="00BE3D2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F28BF" w:rsidRPr="007B107C" w:rsidRDefault="00FF28BF" w:rsidP="00BE3D2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F28B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F28B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symulatora spawania i cięcia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F28BF" w:rsidRPr="00FF28B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CRZP/75/2026/AZP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F28BF" w:rsidRPr="00FF28B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8BF" w:rsidRDefault="00FF28BF" w:rsidP="00FF28BF">
      <w:pPr>
        <w:spacing w:after="0" w:line="240" w:lineRule="auto"/>
      </w:pPr>
      <w:r>
        <w:separator/>
      </w:r>
    </w:p>
  </w:endnote>
  <w:endnote w:type="continuationSeparator" w:id="0">
    <w:p w:rsidR="00FF28BF" w:rsidRDefault="00FF28BF" w:rsidP="00FF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28BF" w:rsidRDefault="00FF28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28BF" w:rsidRDefault="00FF28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28BF" w:rsidRDefault="00FF28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8BF" w:rsidRDefault="00FF28BF" w:rsidP="00FF28BF">
      <w:pPr>
        <w:spacing w:after="0" w:line="240" w:lineRule="auto"/>
      </w:pPr>
      <w:r>
        <w:separator/>
      </w:r>
    </w:p>
  </w:footnote>
  <w:footnote w:type="continuationSeparator" w:id="0">
    <w:p w:rsidR="00FF28BF" w:rsidRDefault="00FF28BF" w:rsidP="00FF2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28BF" w:rsidRDefault="00FF28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28BF" w:rsidRDefault="00FF28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28BF" w:rsidRDefault="00FF28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33E"/>
    <w:rsid w:val="000E533E"/>
    <w:rsid w:val="002621C4"/>
    <w:rsid w:val="007B107C"/>
    <w:rsid w:val="007C7D43"/>
    <w:rsid w:val="00843802"/>
    <w:rsid w:val="008750B3"/>
    <w:rsid w:val="00AB53DE"/>
    <w:rsid w:val="00C31816"/>
    <w:rsid w:val="00F1541B"/>
    <w:rsid w:val="00F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D855240-CDBA-4FF9-8D47-4123AC727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2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28BF"/>
  </w:style>
  <w:style w:type="paragraph" w:styleId="Stopka">
    <w:name w:val="footer"/>
    <w:basedOn w:val="Normalny"/>
    <w:link w:val="StopkaZnak"/>
    <w:uiPriority w:val="99"/>
    <w:unhideWhenUsed/>
    <w:rsid w:val="00FF2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2026-04-14T09:42:00Z</dcterms:created>
  <dcterms:modified xsi:type="dcterms:W3CDTF">2026-04-14T09:42:00Z</dcterms:modified>
</cp:coreProperties>
</file>