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8047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80478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80478">
        <w:rPr>
          <w:rFonts w:ascii="Arial" w:hAnsi="Arial" w:cs="Arial"/>
          <w:sz w:val="24"/>
          <w:szCs w:val="24"/>
        </w:rPr>
        <w:t>2026-04-14</w:t>
      </w:r>
    </w:p>
    <w:p w:rsidR="009432A1" w:rsidRPr="009432A1" w:rsidRDefault="00B8047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047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8047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80478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80478">
        <w:rPr>
          <w:rFonts w:ascii="Arial" w:hAnsi="Arial" w:cs="Arial"/>
          <w:sz w:val="24"/>
          <w:szCs w:val="24"/>
        </w:rPr>
        <w:t>69</w:t>
      </w:r>
    </w:p>
    <w:p w:rsidR="009432A1" w:rsidRPr="009432A1" w:rsidRDefault="00B80478" w:rsidP="009432A1">
      <w:pPr>
        <w:rPr>
          <w:rFonts w:ascii="Arial" w:hAnsi="Arial" w:cs="Arial"/>
          <w:sz w:val="24"/>
          <w:szCs w:val="24"/>
        </w:rPr>
      </w:pPr>
      <w:r w:rsidRPr="00B80478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80478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8047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0478">
              <w:rPr>
                <w:rFonts w:ascii="Arial" w:hAnsi="Arial" w:cs="Arial"/>
                <w:bCs/>
                <w:sz w:val="24"/>
                <w:szCs w:val="24"/>
              </w:rPr>
              <w:t>Dostawa 3 szt. laptopów dla Wydziału Elektrycznego Politechniki Częstochowskiej na potrzeby projektu FELD.01.02-IP.02-0037/24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80478" w:rsidRPr="004E4B64" w:rsidTr="0043679D">
        <w:tc>
          <w:tcPr>
            <w:tcW w:w="2269" w:type="dxa"/>
            <w:shd w:val="clear" w:color="auto" w:fill="auto"/>
          </w:tcPr>
          <w:p w:rsidR="00B80478" w:rsidRPr="004E4B64" w:rsidRDefault="00B80478" w:rsidP="004367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0478" w:rsidRPr="004E4B64" w:rsidRDefault="00B80478" w:rsidP="004367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0478">
              <w:rPr>
                <w:rFonts w:ascii="Arial" w:hAnsi="Arial" w:cs="Arial"/>
                <w:bCs/>
                <w:sz w:val="24"/>
                <w:szCs w:val="24"/>
              </w:rPr>
              <w:t>RZ-DZP.262.2.2026.MM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80478" w:rsidRPr="00B80478">
        <w:rPr>
          <w:rFonts w:ascii="Arial" w:hAnsi="Arial" w:cs="Arial"/>
          <w:sz w:val="24"/>
          <w:szCs w:val="24"/>
        </w:rPr>
        <w:t>(t.j. Dz. U. z 2024 r. poz. 1320 z pĂłĹşn.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8047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80478">
        <w:rPr>
          <w:rFonts w:ascii="Arial" w:hAnsi="Arial" w:cs="Arial"/>
          <w:b/>
          <w:sz w:val="24"/>
          <w:szCs w:val="24"/>
        </w:rPr>
        <w:t>25 830.00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CE2" w:rsidRDefault="003C0CE2">
      <w:r>
        <w:separator/>
      </w:r>
    </w:p>
  </w:endnote>
  <w:endnote w:type="continuationSeparator" w:id="0">
    <w:p w:rsidR="003C0CE2" w:rsidRDefault="003C0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9B6A66" w:rsidTr="0043679D">
      <w:tc>
        <w:tcPr>
          <w:tcW w:w="1242" w:type="dxa"/>
          <w:vAlign w:val="center"/>
          <w:hideMark/>
        </w:tcPr>
        <w:p w:rsidR="009B6A66" w:rsidRDefault="009B6A66" w:rsidP="009B6A66">
          <w:pPr>
            <w:ind w:left="-426" w:firstLine="426"/>
          </w:pP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2.25pt;height:56.25pt">
                <v:imagedata r:id="rId1" r:href="rId2"/>
              </v:shape>
            </w:pict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vAlign w:val="center"/>
        </w:tcPr>
        <w:p w:rsidR="009B6A66" w:rsidRDefault="009B6A66" w:rsidP="009B6A66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9B6A66" w:rsidRDefault="009B6A66" w:rsidP="009B6A66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9B6A66" w:rsidRDefault="009B6A66" w:rsidP="009B6A66">
          <w:pPr>
            <w:tabs>
              <w:tab w:val="center" w:pos="4536"/>
              <w:tab w:val="right" w:pos="9072"/>
            </w:tabs>
            <w:jc w:val="center"/>
          </w:pPr>
          <w:r>
            <w:t>Umowa nr: Nr FELD.01.02-IP.02-0037/24-00</w:t>
          </w:r>
        </w:p>
      </w:tc>
      <w:tc>
        <w:tcPr>
          <w:tcW w:w="1844" w:type="dxa"/>
          <w:vAlign w:val="center"/>
          <w:hideMark/>
        </w:tcPr>
        <w:p w:rsidR="009B6A66" w:rsidRDefault="009B6A66" w:rsidP="009B6A66">
          <w:pPr>
            <w:jc w:val="right"/>
          </w:pPr>
          <w:r>
            <w:object w:dxaOrig="9676" w:dyaOrig="3645">
              <v:shape id="_x0000_i1028" type="#_x0000_t75" style="width:81pt;height:32.25pt">
                <v:imagedata r:id="rId3" o:title=""/>
              </v:shape>
              <o:OLEObject Type="Embed" ProgID="PBrush" ShapeID="_x0000_i1028" DrawAspect="Content" ObjectID="_1837666226" r:id="rId4"/>
            </w:object>
          </w:r>
        </w:p>
      </w:tc>
    </w:tr>
  </w:tbl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6A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CE2" w:rsidRDefault="003C0CE2">
      <w:r>
        <w:separator/>
      </w:r>
    </w:p>
  </w:footnote>
  <w:footnote w:type="continuationSeparator" w:id="0">
    <w:p w:rsidR="003C0CE2" w:rsidRDefault="003C0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478" w:rsidRDefault="00B804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478" w:rsidRDefault="009B6A66">
    <w:pPr>
      <w:pStyle w:val="Nagwek"/>
    </w:pP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pt;height:50.25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478" w:rsidRDefault="00B804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CE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C0CE2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B6A66"/>
    <w:rsid w:val="009D19BD"/>
    <w:rsid w:val="009F189D"/>
    <w:rsid w:val="00A652DF"/>
    <w:rsid w:val="00A80738"/>
    <w:rsid w:val="00B426D2"/>
    <w:rsid w:val="00B8047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A4D574"/>
  <w15:chartTrackingRefBased/>
  <w15:docId w15:val="{08EA94B3-CE7F-489F-8F96-FAB4CBD3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2026-04-14T08:04:00Z</cp:lastPrinted>
  <dcterms:created xsi:type="dcterms:W3CDTF">2026-04-14T08:04:00Z</dcterms:created>
  <dcterms:modified xsi:type="dcterms:W3CDTF">2026-04-14T08:04:00Z</dcterms:modified>
</cp:coreProperties>
</file>