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B6507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C500B" w:rsidRPr="00FC500B">
        <w:rPr>
          <w:rFonts w:ascii="Arial" w:hAnsi="Arial" w:cs="Arial"/>
          <w:b/>
          <w:sz w:val="24"/>
          <w:szCs w:val="24"/>
        </w:rPr>
        <w:t>CRZP/71/2026/AZP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C500B" w:rsidRPr="00FC500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C500B" w:rsidRPr="00FC500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C500B" w:rsidRPr="00FC500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C500B" w:rsidRPr="00FC500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C500B" w:rsidRPr="00FC500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C500B" w:rsidTr="003047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C500B" w:rsidRDefault="00FC500B" w:rsidP="003047C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C500B" w:rsidRDefault="00FC500B" w:rsidP="003047C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C500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C50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C500B">
              <w:rPr>
                <w:rFonts w:ascii="Arial" w:hAnsi="Arial" w:cs="Arial"/>
                <w:sz w:val="24"/>
                <w:szCs w:val="24"/>
              </w:rPr>
              <w:t>. Dz. U. z 2024 r. poz. 1320 z p</w:t>
            </w:r>
            <w:r w:rsidR="005B6507">
              <w:rPr>
                <w:rFonts w:ascii="Arial" w:hAnsi="Arial" w:cs="Arial"/>
                <w:sz w:val="24"/>
                <w:szCs w:val="24"/>
              </w:rPr>
              <w:t>óź</w:t>
            </w:r>
            <w:bookmarkStart w:id="0" w:name="_GoBack"/>
            <w:bookmarkEnd w:id="0"/>
            <w:r w:rsidRPr="00FC500B">
              <w:rPr>
                <w:rFonts w:ascii="Arial" w:hAnsi="Arial" w:cs="Arial"/>
                <w:sz w:val="24"/>
                <w:szCs w:val="24"/>
              </w:rPr>
              <w:t>n.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FC500B" w:rsidRDefault="00FC500B" w:rsidP="003047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C500B" w:rsidRDefault="00FC500B" w:rsidP="003047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C500B" w:rsidRDefault="00FC500B" w:rsidP="003047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C500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C500B">
        <w:rPr>
          <w:rFonts w:ascii="Arial" w:hAnsi="Arial" w:cs="Arial"/>
          <w:b/>
          <w:sz w:val="24"/>
          <w:szCs w:val="24"/>
        </w:rPr>
        <w:t>Usługa zaprojektowania architektury oprogramowania, opracowanie i implementacja wydajnych algorytmów obliczeniowych umożliwiających wyznaczanie dynamicznych obszarów krytycznych statku morskiego (CADCA) w czasie rzeczywistym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C500B" w:rsidRPr="00FC500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C50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C500B" w:rsidTr="00FC50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00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C500B" w:rsidTr="00FC50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00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C500B" w:rsidRP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1.</w:t>
            </w:r>
            <w:r w:rsidRPr="00FC500B">
              <w:rPr>
                <w:rFonts w:ascii="Arial" w:hAnsi="Arial" w:cs="Arial"/>
                <w:sz w:val="24"/>
                <w:szCs w:val="24"/>
              </w:rPr>
              <w:tab/>
              <w:t>Wykonawca musi wykazać, iż w okresie ostatnich pięciu lat przed upływem terminu składania ofert, a jeżeli okres prowadzenia działalności jest krótszy - w tym okresie, wykonał co najmniej jedną usługę we wskazanym obszarze: projektowania architektury oprogramowania i /lub implementacji algorytmów obliczeniowych</w:t>
            </w:r>
          </w:p>
          <w:p w:rsidR="00FC500B" w:rsidRP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2.</w:t>
            </w:r>
            <w:r w:rsidRPr="00FC500B">
              <w:rPr>
                <w:rFonts w:ascii="Arial" w:hAnsi="Arial" w:cs="Arial"/>
                <w:sz w:val="24"/>
                <w:szCs w:val="24"/>
              </w:rPr>
              <w:tab/>
              <w:t>Wykonawca musi wykazać, że Zamówienie wykona osoba, który spełnia jednocześnie wszystkie poniższe warunki:</w:t>
            </w:r>
          </w:p>
          <w:p w:rsidR="00FC500B" w:rsidRP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a)      posiada minimum 5 lat doświadczenia na stanowisku starszego programisty lub zbliżonym</w:t>
            </w:r>
          </w:p>
          <w:p w:rsidR="00FC500B" w:rsidRP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b)      jest autorem lub współautorem co najmniej jednej publikacji naukowej z zakresu bezpieczeństwa transportu morskiego w czasopiśmie indeksowanym w JCR w ostatnich 5 latach</w:t>
            </w:r>
          </w:p>
          <w:p w:rsidR="00FC500B" w:rsidRP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 xml:space="preserve">c)      posiada certyfikat znajomości Java i/lub </w:t>
            </w:r>
            <w:proofErr w:type="spellStart"/>
            <w:r w:rsidRPr="00FC500B">
              <w:rPr>
                <w:rFonts w:ascii="Arial" w:hAnsi="Arial" w:cs="Arial"/>
                <w:sz w:val="24"/>
                <w:szCs w:val="24"/>
              </w:rPr>
              <w:t>Python</w:t>
            </w:r>
            <w:proofErr w:type="spellEnd"/>
            <w:r w:rsidRPr="00FC500B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FC500B" w:rsidRP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Na potwierdzenie spełnienia warunków Wykonawca uzupełni i złoży dokumenty: wykaz osób oraz wykaz usług wraz z załącznikami.</w:t>
            </w:r>
          </w:p>
          <w:p w:rsidR="00FC500B" w:rsidRP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Usługi zawarte w wykazie usług, na potwierdzenie spełnienia warunków, muszą być zrealizowane przez osobę skierowaną do realizacji zamówienia i wskazanego przez Wykonawcę w wykazie osób.</w:t>
            </w:r>
          </w:p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 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</w:t>
            </w:r>
            <w:r w:rsidRPr="00FC500B">
              <w:rPr>
                <w:rFonts w:ascii="Arial" w:hAnsi="Arial" w:cs="Arial"/>
                <w:sz w:val="24"/>
                <w:szCs w:val="24"/>
              </w:rPr>
              <w:lastRenderedPageBreak/>
              <w:t>przed upływem terminu składania ofert albo wniosków o dopuszczenie do udziału w postępowaniu;</w:t>
            </w:r>
          </w:p>
        </w:tc>
      </w:tr>
      <w:tr w:rsidR="00FC500B" w:rsidTr="00FC50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00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C500B" w:rsidTr="00FC50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00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C500B" w:rsidRDefault="00FC500B" w:rsidP="003047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00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8DB" w:rsidRDefault="004B78DB" w:rsidP="00E4548F">
      <w:pPr>
        <w:spacing w:after="0" w:line="240" w:lineRule="auto"/>
      </w:pPr>
      <w:r>
        <w:separator/>
      </w:r>
    </w:p>
  </w:endnote>
  <w:endnote w:type="continuationSeparator" w:id="0">
    <w:p w:rsidR="004B78DB" w:rsidRDefault="004B78DB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00B" w:rsidRDefault="00FC50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00B" w:rsidRDefault="00FC50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00B" w:rsidRDefault="00FC50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8DB" w:rsidRDefault="004B78DB" w:rsidP="00E4548F">
      <w:pPr>
        <w:spacing w:after="0" w:line="240" w:lineRule="auto"/>
      </w:pPr>
      <w:r>
        <w:separator/>
      </w:r>
    </w:p>
  </w:footnote>
  <w:footnote w:type="continuationSeparator" w:id="0">
    <w:p w:rsidR="004B78DB" w:rsidRDefault="004B78DB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00B" w:rsidRDefault="00FC5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00B" w:rsidRDefault="005B650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5655130" wp14:editId="7AE88DA1">
          <wp:simplePos x="0" y="0"/>
          <wp:positionH relativeFrom="column">
            <wp:posOffset>-190500</wp:posOffset>
          </wp:positionH>
          <wp:positionV relativeFrom="paragraph">
            <wp:posOffset>-324485</wp:posOffset>
          </wp:positionV>
          <wp:extent cx="6300470" cy="742950"/>
          <wp:effectExtent l="0" t="0" r="5080" b="0"/>
          <wp:wrapNone/>
          <wp:docPr id="88522532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00B" w:rsidRDefault="00FC50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DB"/>
    <w:rsid w:val="002621C4"/>
    <w:rsid w:val="004B78DB"/>
    <w:rsid w:val="005B6507"/>
    <w:rsid w:val="007B107C"/>
    <w:rsid w:val="007C7D43"/>
    <w:rsid w:val="00843802"/>
    <w:rsid w:val="008750B3"/>
    <w:rsid w:val="00C31816"/>
    <w:rsid w:val="00CA2A23"/>
    <w:rsid w:val="00E4548F"/>
    <w:rsid w:val="00FC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8AE3CA2-35B7-47D6-A593-37E0B3E9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50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500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C50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500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1268</Words>
  <Characters>7612</Characters>
  <Application>Microsoft Office Word</Application>
  <DocSecurity>0</DocSecurity>
  <Lines>63</Lines>
  <Paragraphs>17</Paragraphs>
  <ScaleCrop>false</ScaleCrop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2026-04-13T09:25:00Z</dcterms:created>
  <dcterms:modified xsi:type="dcterms:W3CDTF">2026-04-13T09:25:00Z</dcterms:modified>
</cp:coreProperties>
</file>