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331F21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AF247D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F247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AF247D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F247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AF247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AF247D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F247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AF247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F247D" w:rsidRPr="007B107C" w:rsidTr="0072299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F247D" w:rsidRPr="007B107C" w:rsidRDefault="00AF247D" w:rsidP="00722994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AF247D" w:rsidRPr="007B107C" w:rsidRDefault="00AF247D" w:rsidP="00722994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F247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AF247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AF247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. Dz. U. z 2024 r. poz. 1320 z </w:t>
            </w:r>
            <w:proofErr w:type="spellStart"/>
            <w:r w:rsidRPr="00AF247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</w:t>
            </w:r>
            <w:r w:rsidR="00331F2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óź</w:t>
            </w:r>
            <w:r w:rsidRPr="00AF247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n</w:t>
            </w:r>
            <w:proofErr w:type="spellEnd"/>
            <w:r w:rsidRPr="00AF247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AF247D" w:rsidRPr="007B107C" w:rsidRDefault="00AF247D" w:rsidP="00722994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AF247D" w:rsidRPr="007B107C" w:rsidRDefault="00AF247D" w:rsidP="00722994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AF247D" w:rsidRPr="007B107C" w:rsidRDefault="00AF247D" w:rsidP="00722994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AF247D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AF247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gadżetów promocyjnych ze znakowaniem na Morski Festiwal Nauki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AF247D" w:rsidRPr="00AF247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CRZP/73/2026/AZP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AF247D" w:rsidRPr="00AF247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lastRenderedPageBreak/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 w:rsidSect="00696346">
      <w:headerReference w:type="default" r:id="rId7"/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247D" w:rsidRDefault="00AF247D" w:rsidP="00AF247D">
      <w:pPr>
        <w:spacing w:after="0" w:line="240" w:lineRule="auto"/>
      </w:pPr>
      <w:r>
        <w:separator/>
      </w:r>
    </w:p>
  </w:endnote>
  <w:endnote w:type="continuationSeparator" w:id="0">
    <w:p w:rsidR="00AF247D" w:rsidRDefault="00AF247D" w:rsidP="00AF24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247D" w:rsidRDefault="00AF247D" w:rsidP="00AF247D">
      <w:pPr>
        <w:spacing w:after="0" w:line="240" w:lineRule="auto"/>
      </w:pPr>
      <w:r>
        <w:separator/>
      </w:r>
    </w:p>
  </w:footnote>
  <w:footnote w:type="continuationSeparator" w:id="0">
    <w:p w:rsidR="00AF247D" w:rsidRDefault="00AF247D" w:rsidP="00AF24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70" w:type="dxa"/>
      <w:jc w:val="center"/>
      <w:tblLayout w:type="fixed"/>
      <w:tblLook w:val="04A0" w:firstRow="1" w:lastRow="0" w:firstColumn="1" w:lastColumn="0" w:noHBand="0" w:noVBand="1"/>
    </w:tblPr>
    <w:tblGrid>
      <w:gridCol w:w="2925"/>
      <w:gridCol w:w="3375"/>
      <w:gridCol w:w="3270"/>
    </w:tblGrid>
    <w:tr w:rsidR="00696346" w:rsidRPr="00F30105" w:rsidTr="0024196A">
      <w:trPr>
        <w:trHeight w:val="1950"/>
        <w:jc w:val="center"/>
      </w:trPr>
      <w:tc>
        <w:tcPr>
          <w:tcW w:w="2925" w:type="dxa"/>
          <w:shd w:val="clear" w:color="auto" w:fill="auto"/>
          <w:hideMark/>
        </w:tcPr>
        <w:p w:rsidR="00696346" w:rsidRPr="00F30105" w:rsidRDefault="00696346" w:rsidP="00696346">
          <w:pPr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>
                <wp:extent cx="1809750" cy="1162050"/>
                <wp:effectExtent l="0" t="0" r="0" b="0"/>
                <wp:docPr id="19" name="Obraz 19" descr="5_Podstawowy znak w kolorze w poziom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5_Podstawowy znak w kolorze w poziom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5" w:type="dxa"/>
          <w:shd w:val="clear" w:color="auto" w:fill="auto"/>
        </w:tcPr>
        <w:p w:rsidR="00696346" w:rsidRPr="00F30105" w:rsidRDefault="00696346" w:rsidP="00696346">
          <w:pPr>
            <w:rPr>
              <w:sz w:val="36"/>
              <w:szCs w:val="36"/>
            </w:rPr>
          </w:pPr>
        </w:p>
        <w:p w:rsidR="00696346" w:rsidRDefault="00696346" w:rsidP="00696346">
          <w:r>
            <w:rPr>
              <w:noProof/>
            </w:rPr>
            <w:drawing>
              <wp:inline distT="0" distB="0" distL="0" distR="0">
                <wp:extent cx="2047875" cy="638175"/>
                <wp:effectExtent l="0" t="0" r="0" b="0"/>
                <wp:docPr id="20" name="Obraz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78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70" w:type="dxa"/>
          <w:shd w:val="clear" w:color="auto" w:fill="auto"/>
        </w:tcPr>
        <w:p w:rsidR="00696346" w:rsidRDefault="00696346" w:rsidP="00696346">
          <w:pPr>
            <w:spacing w:after="80" w:line="360" w:lineRule="auto"/>
          </w:pPr>
        </w:p>
        <w:p w:rsidR="00696346" w:rsidRPr="00F30105" w:rsidRDefault="00696346" w:rsidP="00696346">
          <w:pPr>
            <w:jc w:val="right"/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>
                <wp:extent cx="1743075" cy="581025"/>
                <wp:effectExtent l="0" t="0" r="9525" b="9525"/>
                <wp:docPr id="21" name="Obraz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440006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307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AF247D" w:rsidRDefault="00AF247D" w:rsidP="006963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AD2"/>
    <w:rsid w:val="001F7AD2"/>
    <w:rsid w:val="002621C4"/>
    <w:rsid w:val="00331F21"/>
    <w:rsid w:val="00696346"/>
    <w:rsid w:val="007B107C"/>
    <w:rsid w:val="007C7D43"/>
    <w:rsid w:val="00843802"/>
    <w:rsid w:val="008750B3"/>
    <w:rsid w:val="00AF247D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FF16FFC-A929-47EF-8F58-D1744F5DF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F24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247D"/>
  </w:style>
  <w:style w:type="paragraph" w:styleId="Stopka">
    <w:name w:val="footer"/>
    <w:basedOn w:val="Normalny"/>
    <w:link w:val="StopkaZnak"/>
    <w:uiPriority w:val="99"/>
    <w:unhideWhenUsed/>
    <w:rsid w:val="00AF24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247D"/>
  </w:style>
  <w:style w:type="paragraph" w:styleId="Tekstdymka">
    <w:name w:val="Balloon Text"/>
    <w:basedOn w:val="Normalny"/>
    <w:link w:val="TekstdymkaZnak"/>
    <w:uiPriority w:val="99"/>
    <w:semiHidden/>
    <w:unhideWhenUsed/>
    <w:rsid w:val="00331F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1F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386</Words>
  <Characters>2316</Characters>
  <Application>Microsoft Office Word</Application>
  <DocSecurity>0</DocSecurity>
  <Lines>19</Lines>
  <Paragraphs>5</Paragraphs>
  <ScaleCrop>false</ScaleCrop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2026-04-10T09:38:00Z</cp:lastPrinted>
  <dcterms:created xsi:type="dcterms:W3CDTF">2026-04-10T09:38:00Z</dcterms:created>
  <dcterms:modified xsi:type="dcterms:W3CDTF">2026-04-10T09:38:00Z</dcterms:modified>
</cp:coreProperties>
</file>