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2078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9121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121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9121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121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9121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9121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9121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9121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91211" w:rsidRPr="007B107C" w:rsidTr="00B87E4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1211" w:rsidRPr="007B107C" w:rsidRDefault="00D91211" w:rsidP="00B87E4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91211" w:rsidRPr="007B107C" w:rsidRDefault="00D91211" w:rsidP="00B87E4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121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9121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9121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</w:t>
            </w:r>
            <w:r w:rsidR="0002078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D9121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91211" w:rsidRPr="007B107C" w:rsidRDefault="00D91211" w:rsidP="00B87E4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91211" w:rsidRPr="007B107C" w:rsidRDefault="00D91211" w:rsidP="00B87E4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91211" w:rsidRPr="007B107C" w:rsidRDefault="00D91211" w:rsidP="00B87E4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9121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9121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na Krajową Konferencję Elektroniki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91211" w:rsidRPr="00D9121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CRZP/65/2026/AZP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91211" w:rsidRPr="00D9121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211" w:rsidRDefault="00D91211" w:rsidP="00D91211">
      <w:pPr>
        <w:spacing w:after="0" w:line="240" w:lineRule="auto"/>
      </w:pPr>
      <w:r>
        <w:separator/>
      </w:r>
    </w:p>
  </w:endnote>
  <w:endnote w:type="continuationSeparator" w:id="0">
    <w:p w:rsidR="00D91211" w:rsidRDefault="00D91211" w:rsidP="00D91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211" w:rsidRDefault="00D912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211" w:rsidRDefault="00D912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211" w:rsidRDefault="00D912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211" w:rsidRDefault="00D91211" w:rsidP="00D91211">
      <w:pPr>
        <w:spacing w:after="0" w:line="240" w:lineRule="auto"/>
      </w:pPr>
      <w:r>
        <w:separator/>
      </w:r>
    </w:p>
  </w:footnote>
  <w:footnote w:type="continuationSeparator" w:id="0">
    <w:p w:rsidR="00D91211" w:rsidRDefault="00D91211" w:rsidP="00D91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211" w:rsidRDefault="00D912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211" w:rsidRDefault="00D912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211" w:rsidRDefault="00D912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E37"/>
    <w:rsid w:val="0002078A"/>
    <w:rsid w:val="002621C4"/>
    <w:rsid w:val="00672E37"/>
    <w:rsid w:val="007B107C"/>
    <w:rsid w:val="007C7D43"/>
    <w:rsid w:val="00843802"/>
    <w:rsid w:val="008750B3"/>
    <w:rsid w:val="00C31816"/>
    <w:rsid w:val="00D91211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F553D95-515A-46E9-8C4F-3A342EC0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211"/>
  </w:style>
  <w:style w:type="paragraph" w:styleId="Stopka">
    <w:name w:val="footer"/>
    <w:basedOn w:val="Normalny"/>
    <w:link w:val="StopkaZnak"/>
    <w:uiPriority w:val="99"/>
    <w:unhideWhenUsed/>
    <w:rsid w:val="00D91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211"/>
  </w:style>
  <w:style w:type="paragraph" w:styleId="Tekstdymka">
    <w:name w:val="Balloon Text"/>
    <w:basedOn w:val="Normalny"/>
    <w:link w:val="TekstdymkaZnak"/>
    <w:uiPriority w:val="99"/>
    <w:semiHidden/>
    <w:unhideWhenUsed/>
    <w:rsid w:val="00020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2026-04-01T11:46:00Z</cp:lastPrinted>
  <dcterms:created xsi:type="dcterms:W3CDTF">2026-04-01T11:46:00Z</dcterms:created>
  <dcterms:modified xsi:type="dcterms:W3CDTF">2026-04-01T11:46:00Z</dcterms:modified>
</cp:coreProperties>
</file>