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85518D">
        <w:rPr>
          <w:rFonts w:ascii="Arial" w:hAnsi="Arial" w:cs="Arial"/>
          <w:bCs/>
          <w:szCs w:val="24"/>
        </w:rPr>
        <w:t xml:space="preserve">3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15C36" w:rsidRPr="00F15C36">
        <w:rPr>
          <w:rFonts w:ascii="Arial" w:hAnsi="Arial" w:cs="Arial"/>
          <w:b/>
          <w:sz w:val="24"/>
          <w:szCs w:val="24"/>
        </w:rPr>
        <w:t>CRZP/64/2026/AZP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15C36" w:rsidRPr="00F15C36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15C36" w:rsidRPr="00F15C36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15C36" w:rsidRPr="00F15C36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15C36" w:rsidRPr="00F15C36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15C36" w:rsidRPr="00F15C36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15C36" w:rsidTr="005B349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15C36" w:rsidRDefault="00F15C36" w:rsidP="005B349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15C36" w:rsidRDefault="00F15C36" w:rsidP="005B34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15C3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15C3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15C36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15C36">
              <w:rPr>
                <w:rFonts w:ascii="Arial" w:hAnsi="Arial" w:cs="Arial"/>
                <w:sz w:val="24"/>
                <w:szCs w:val="24"/>
              </w:rPr>
              <w:t>p</w:t>
            </w:r>
            <w:r w:rsidR="0085518D">
              <w:rPr>
                <w:rFonts w:ascii="Arial" w:hAnsi="Arial" w:cs="Arial"/>
                <w:sz w:val="24"/>
                <w:szCs w:val="24"/>
              </w:rPr>
              <w:t>óźn</w:t>
            </w:r>
            <w:proofErr w:type="spellEnd"/>
            <w:r w:rsidRPr="00F15C36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F15C36" w:rsidRDefault="00F15C36" w:rsidP="005B349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15C36" w:rsidRDefault="00F15C36" w:rsidP="005B34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15C36" w:rsidRDefault="00F15C36" w:rsidP="005B349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F15C36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15C36">
        <w:rPr>
          <w:rFonts w:ascii="Arial" w:hAnsi="Arial" w:cs="Arial"/>
          <w:b/>
          <w:sz w:val="24"/>
          <w:szCs w:val="24"/>
        </w:rPr>
        <w:t>Wykonanie dokumentacji projektowej "Remontu tarasu na II piętrze w budynku B przy ul. Morskiej 81-87 w Gdyni' wraz ze sprawowaniem nadzoru autorskiego w trakcie wykonywania robót budowlanych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15C36" w:rsidRPr="00F15C36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15C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15C36" w:rsidTr="00F15C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36" w:rsidRDefault="00F15C36" w:rsidP="005B349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5C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36" w:rsidRDefault="00F15C36" w:rsidP="005B349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5C3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15C36" w:rsidRDefault="00F15C36" w:rsidP="005B34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5C36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F15C36" w:rsidTr="00F15C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36" w:rsidRDefault="00F15C36" w:rsidP="005B349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5C3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36" w:rsidRDefault="00F15C36" w:rsidP="005B349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5C3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15C36" w:rsidRDefault="00F15C36" w:rsidP="005B34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5C3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15C36" w:rsidTr="00F15C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36" w:rsidRDefault="00F15C36" w:rsidP="005B349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5C3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36" w:rsidRDefault="00F15C36" w:rsidP="005B349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5C3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15C36" w:rsidRDefault="00F15C36" w:rsidP="005B34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5C3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15C36" w:rsidTr="00F15C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36" w:rsidRDefault="00F15C36" w:rsidP="005B349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5C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36" w:rsidRDefault="00F15C36" w:rsidP="005B349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5C3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15C36" w:rsidRPr="00F15C36" w:rsidRDefault="00F15C36" w:rsidP="005B34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5C36">
              <w:rPr>
                <w:rFonts w:ascii="Arial" w:hAnsi="Arial" w:cs="Arial"/>
                <w:sz w:val="24"/>
                <w:szCs w:val="24"/>
              </w:rPr>
              <w:t>1.</w:t>
            </w:r>
            <w:r w:rsidRPr="00F15C36">
              <w:rPr>
                <w:rFonts w:ascii="Arial" w:hAnsi="Arial" w:cs="Arial"/>
                <w:sz w:val="24"/>
                <w:szCs w:val="24"/>
              </w:rPr>
              <w:tab/>
              <w:t>Uprawnienia budowlane do projektowania w specjalności architektonicznej bez ograniczeń określone w ustawie z dnia 7 lipca 1994 r. Prawo Budowlane  (</w:t>
            </w:r>
            <w:proofErr w:type="spellStart"/>
            <w:r w:rsidRPr="00F15C36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F15C36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F15C3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15C36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F15C36" w:rsidRDefault="00F15C36" w:rsidP="005B34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5C36">
              <w:rPr>
                <w:rFonts w:ascii="Arial" w:hAnsi="Arial" w:cs="Arial"/>
                <w:sz w:val="24"/>
                <w:szCs w:val="24"/>
              </w:rPr>
              <w:t>2.</w:t>
            </w:r>
            <w:r w:rsidRPr="00F15C36">
              <w:rPr>
                <w:rFonts w:ascii="Arial" w:hAnsi="Arial" w:cs="Arial"/>
                <w:sz w:val="24"/>
                <w:szCs w:val="24"/>
              </w:rPr>
              <w:tab/>
              <w:t xml:space="preserve">Jedna z osób wskazana w pkt. 1 i wyszczególniona w wykazie osób </w:t>
            </w:r>
            <w:r w:rsidR="0085518D">
              <w:rPr>
                <w:rFonts w:ascii="Arial" w:hAnsi="Arial" w:cs="Arial"/>
                <w:sz w:val="24"/>
                <w:szCs w:val="24"/>
              </w:rPr>
              <w:t xml:space="preserve">powinna posiadać doświadczenie </w:t>
            </w:r>
            <w:r w:rsidRPr="00F15C36">
              <w:rPr>
                <w:rFonts w:ascii="Arial" w:hAnsi="Arial" w:cs="Arial"/>
                <w:sz w:val="24"/>
                <w:szCs w:val="24"/>
              </w:rPr>
              <w:t>w wykonaniu co najmniej 3 dokumentacji projektowych związanej z zaprojektowaniem remontu tarasów 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2621C4" w:rsidRPr="00E4548F" w:rsidRDefault="002621C4" w:rsidP="00E4548F"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6FC" w:rsidRDefault="003836FC" w:rsidP="00E4548F">
      <w:pPr>
        <w:spacing w:after="0" w:line="240" w:lineRule="auto"/>
      </w:pPr>
      <w:r>
        <w:separator/>
      </w:r>
    </w:p>
  </w:endnote>
  <w:endnote w:type="continuationSeparator" w:id="0">
    <w:p w:rsidR="003836FC" w:rsidRDefault="003836FC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C36" w:rsidRDefault="00F15C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C36" w:rsidRDefault="00F15C3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C36" w:rsidRDefault="00F15C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6FC" w:rsidRDefault="003836FC" w:rsidP="00E4548F">
      <w:pPr>
        <w:spacing w:after="0" w:line="240" w:lineRule="auto"/>
      </w:pPr>
      <w:r>
        <w:separator/>
      </w:r>
    </w:p>
  </w:footnote>
  <w:footnote w:type="continuationSeparator" w:id="0">
    <w:p w:rsidR="003836FC" w:rsidRDefault="003836FC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C36" w:rsidRDefault="00F15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C36" w:rsidRDefault="00F15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C36" w:rsidRDefault="00F15C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6FC"/>
    <w:rsid w:val="002621C4"/>
    <w:rsid w:val="003836FC"/>
    <w:rsid w:val="007B107C"/>
    <w:rsid w:val="007C7D43"/>
    <w:rsid w:val="00843802"/>
    <w:rsid w:val="0085518D"/>
    <w:rsid w:val="008750B3"/>
    <w:rsid w:val="00C31816"/>
    <w:rsid w:val="00CA2A23"/>
    <w:rsid w:val="00E4548F"/>
    <w:rsid w:val="00F1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AE526F2-DA59-42BF-914E-71F39CBA9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15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5C36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15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5C36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985</Words>
  <Characters>5914</Characters>
  <Application>Microsoft Office Word</Application>
  <DocSecurity>0</DocSecurity>
  <Lines>49</Lines>
  <Paragraphs>13</Paragraphs>
  <ScaleCrop>false</ScaleCrop>
  <Company/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2026-03-31T11:27:00Z</dcterms:created>
  <dcterms:modified xsi:type="dcterms:W3CDTF">2026-03-31T11:27:00Z</dcterms:modified>
</cp:coreProperties>
</file>