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C4F5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A3534" w:rsidRPr="00DA3534">
        <w:rPr>
          <w:b/>
        </w:rPr>
        <w:t>CRZP/64/2026/AZP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A3534" w:rsidRPr="004A5DB6" w:rsidTr="005B3492">
        <w:tc>
          <w:tcPr>
            <w:tcW w:w="9212" w:type="dxa"/>
            <w:shd w:val="clear" w:color="auto" w:fill="auto"/>
          </w:tcPr>
          <w:p w:rsidR="00DA3534" w:rsidRPr="004A5DB6" w:rsidRDefault="00DA3534" w:rsidP="005B34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A3534" w:rsidRPr="004A5DB6" w:rsidRDefault="00DA3534" w:rsidP="005B349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A3534">
              <w:t>(</w:t>
            </w:r>
            <w:proofErr w:type="spellStart"/>
            <w:r w:rsidRPr="00DA3534">
              <w:t>t.j</w:t>
            </w:r>
            <w:proofErr w:type="spellEnd"/>
            <w:r w:rsidRPr="00DA3534">
              <w:t xml:space="preserve">. Dz. U. z 2024 r. poz. 1320 z </w:t>
            </w:r>
            <w:proofErr w:type="spellStart"/>
            <w:r w:rsidRPr="00DA3534">
              <w:t>p</w:t>
            </w:r>
            <w:r w:rsidR="00911CE6">
              <w:t>óź</w:t>
            </w:r>
            <w:r w:rsidRPr="00DA3534">
              <w:t>n</w:t>
            </w:r>
            <w:proofErr w:type="spellEnd"/>
            <w:r w:rsidRPr="00DA353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A3534" w:rsidRPr="004A5DB6" w:rsidRDefault="00DA3534" w:rsidP="005B34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A3534" w:rsidRPr="004A5DB6" w:rsidRDefault="00DA3534" w:rsidP="005B34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A3534" w:rsidRPr="004A5DB6" w:rsidRDefault="00DA3534" w:rsidP="005B349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A3534" w:rsidRPr="00DA353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A3534" w:rsidP="005434B3">
      <w:pPr>
        <w:spacing w:after="240" w:line="276" w:lineRule="auto"/>
        <w:jc w:val="center"/>
      </w:pPr>
      <w:r w:rsidRPr="00DA3534">
        <w:rPr>
          <w:b/>
        </w:rPr>
        <w:t>Wykonanie dokumentacji projektowej "Remontu tarasu na II piętrze w budynku B przy ul. Morskiej 81-87 w Gdyni' wraz ze sprawowaniem nadzoru autorskiego w trakcie wykonywania robót budowlanych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5C4F53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C4F53" w:rsidRDefault="004F23F7" w:rsidP="000857C0">
      <w:pPr>
        <w:spacing w:after="120" w:line="276" w:lineRule="auto"/>
        <w:jc w:val="both"/>
      </w:pPr>
      <w:r w:rsidRPr="005C4F53">
        <w:t>Oświadczam,</w:t>
      </w:r>
      <w:r w:rsidR="00313417" w:rsidRPr="005C4F53">
        <w:t xml:space="preserve"> że spełniam</w:t>
      </w:r>
      <w:r w:rsidR="004541F9" w:rsidRPr="005C4F53">
        <w:t>, określone przez Zamawiającego,</w:t>
      </w:r>
      <w:r w:rsidR="00313417" w:rsidRPr="005C4F53">
        <w:t xml:space="preserve"> warunki udziału </w:t>
      </w:r>
      <w:r w:rsidR="004541F9" w:rsidRPr="005C4F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A3534" w:rsidRPr="003A59F0" w:rsidTr="005B3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3534">
              <w:rPr>
                <w:rFonts w:cs="Calibri"/>
                <w:b/>
                <w:bCs/>
              </w:rPr>
              <w:t>Zdolność do występowania w obrocie gospodarczym</w:t>
            </w:r>
          </w:p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Zamawiający nie określa szczegółowego warunku w tym zakresie.</w:t>
            </w:r>
          </w:p>
        </w:tc>
      </w:tr>
      <w:tr w:rsidR="00DA3534" w:rsidRPr="003A59F0" w:rsidTr="005B3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353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Zamawiający nie określa szczegółowego warunku w tym zakresie.</w:t>
            </w:r>
          </w:p>
        </w:tc>
      </w:tr>
      <w:tr w:rsidR="00DA3534" w:rsidRPr="003A59F0" w:rsidTr="005B3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3534">
              <w:rPr>
                <w:rFonts w:cs="Calibri"/>
                <w:b/>
                <w:bCs/>
              </w:rPr>
              <w:t>Sytuacja ekonomiczna lub finansowa</w:t>
            </w:r>
          </w:p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Zamawiający nie określa szczegółowego warunku w tym zakresie.</w:t>
            </w:r>
          </w:p>
        </w:tc>
      </w:tr>
      <w:tr w:rsidR="00DA3534" w:rsidRPr="003A59F0" w:rsidTr="005B34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3534">
              <w:rPr>
                <w:rFonts w:cs="Calibri"/>
                <w:b/>
                <w:bCs/>
              </w:rPr>
              <w:t>Zdolność techniczna lub zawodowa</w:t>
            </w:r>
          </w:p>
          <w:p w:rsidR="00DA3534" w:rsidRPr="00DA3534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1.</w:t>
            </w:r>
            <w:r w:rsidRPr="00DA3534">
              <w:rPr>
                <w:rFonts w:cs="Calibri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DA3534">
              <w:rPr>
                <w:rFonts w:cs="Calibri"/>
              </w:rPr>
              <w:t>Dz</w:t>
            </w:r>
            <w:proofErr w:type="spellEnd"/>
            <w:r w:rsidRPr="00DA3534">
              <w:rPr>
                <w:rFonts w:cs="Calibri"/>
              </w:rPr>
              <w:t xml:space="preserve"> .U. z 2025 r. poz. 418 z </w:t>
            </w:r>
            <w:proofErr w:type="spellStart"/>
            <w:r w:rsidRPr="00DA3534">
              <w:rPr>
                <w:rFonts w:cs="Calibri"/>
              </w:rPr>
              <w:t>późn</w:t>
            </w:r>
            <w:proofErr w:type="spellEnd"/>
            <w:r w:rsidRPr="00DA3534">
              <w:rPr>
                <w:rFonts w:cs="Calibri"/>
              </w:rPr>
              <w:t>. zm.) lub równoważne wydane na podstawie wcześniej obowiązujących przepisów - 2 osoby,</w:t>
            </w:r>
          </w:p>
          <w:p w:rsidR="00DA3534" w:rsidRPr="00A95E89" w:rsidRDefault="00DA3534" w:rsidP="005B3492">
            <w:pPr>
              <w:spacing w:before="60" w:after="120"/>
              <w:jc w:val="both"/>
              <w:rPr>
                <w:rFonts w:cs="Calibri"/>
              </w:rPr>
            </w:pPr>
            <w:r w:rsidRPr="00DA3534">
              <w:rPr>
                <w:rFonts w:cs="Calibri"/>
              </w:rPr>
              <w:t>2.</w:t>
            </w:r>
            <w:r w:rsidRPr="00DA3534">
              <w:rPr>
                <w:rFonts w:cs="Calibri"/>
              </w:rPr>
              <w:tab/>
              <w:t xml:space="preserve">Jedna z osób wskazana w pkt. 1 i wyszczególniona w wykazie osób </w:t>
            </w:r>
            <w:r w:rsidR="005C4F53">
              <w:rPr>
                <w:rFonts w:cs="Calibri"/>
              </w:rPr>
              <w:t xml:space="preserve">powinna posiadać doświadczenie </w:t>
            </w:r>
            <w:r w:rsidRPr="00DA3534">
              <w:rPr>
                <w:rFonts w:cs="Calibri"/>
              </w:rPr>
              <w:t>w wykonaniu co najmniej 3 dokumentacji projektowych związanej z zaprojektowaniem remontu tarasów 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C4F5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C4F53">
        <w:rPr>
          <w:sz w:val="20"/>
          <w:szCs w:val="20"/>
        </w:rPr>
        <w:t xml:space="preserve">…………….……. </w:t>
      </w:r>
      <w:r w:rsidRPr="005C4F53">
        <w:rPr>
          <w:i/>
          <w:sz w:val="16"/>
          <w:szCs w:val="16"/>
        </w:rPr>
        <w:t>(miejscowość),</w:t>
      </w:r>
      <w:r w:rsidRPr="005C4F53">
        <w:rPr>
          <w:i/>
          <w:sz w:val="18"/>
          <w:szCs w:val="18"/>
        </w:rPr>
        <w:t xml:space="preserve"> </w:t>
      </w:r>
      <w:r w:rsidRPr="005C4F53">
        <w:rPr>
          <w:sz w:val="20"/>
          <w:szCs w:val="20"/>
        </w:rPr>
        <w:t xml:space="preserve">dnia ………….……. r. </w:t>
      </w:r>
    </w:p>
    <w:p w:rsidR="00025C8D" w:rsidRPr="005C4F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C4F53">
        <w:rPr>
          <w:sz w:val="20"/>
          <w:szCs w:val="20"/>
        </w:rPr>
        <w:tab/>
      </w:r>
      <w:r w:rsidRPr="005C4F53">
        <w:rPr>
          <w:sz w:val="20"/>
          <w:szCs w:val="20"/>
        </w:rPr>
        <w:tab/>
      </w:r>
      <w:r w:rsidRPr="005C4F53">
        <w:rPr>
          <w:sz w:val="20"/>
          <w:szCs w:val="20"/>
        </w:rPr>
        <w:tab/>
      </w:r>
      <w:r w:rsidRPr="005C4F53">
        <w:rPr>
          <w:sz w:val="20"/>
          <w:szCs w:val="20"/>
        </w:rPr>
        <w:tab/>
      </w:r>
      <w:r w:rsidRPr="005C4F53">
        <w:rPr>
          <w:sz w:val="20"/>
          <w:szCs w:val="20"/>
        </w:rPr>
        <w:tab/>
      </w:r>
      <w:r w:rsidRPr="005C4F53">
        <w:rPr>
          <w:sz w:val="20"/>
          <w:szCs w:val="20"/>
        </w:rPr>
        <w:tab/>
      </w:r>
      <w:r w:rsidRPr="005C4F5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C4F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6AF" w:rsidRDefault="00D646AF" w:rsidP="0038231F">
      <w:pPr>
        <w:spacing w:after="0" w:line="240" w:lineRule="auto"/>
      </w:pPr>
      <w:r>
        <w:separator/>
      </w:r>
    </w:p>
  </w:endnote>
  <w:endnote w:type="continuationSeparator" w:id="0">
    <w:p w:rsidR="00D646AF" w:rsidRDefault="00D646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34" w:rsidRDefault="00DA35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1C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1C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34" w:rsidRDefault="00DA3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6AF" w:rsidRDefault="00D646AF" w:rsidP="0038231F">
      <w:pPr>
        <w:spacing w:after="0" w:line="240" w:lineRule="auto"/>
      </w:pPr>
      <w:r>
        <w:separator/>
      </w:r>
    </w:p>
  </w:footnote>
  <w:footnote w:type="continuationSeparator" w:id="0">
    <w:p w:rsidR="00D646AF" w:rsidRDefault="00D646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34" w:rsidRDefault="00DA3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34" w:rsidRDefault="00DA3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34" w:rsidRDefault="00DA3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6A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C4F53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1CE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46AF"/>
    <w:rsid w:val="00D7532C"/>
    <w:rsid w:val="00DA3534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451B34"/>
  <w15:chartTrackingRefBased/>
  <w15:docId w15:val="{98F858D5-8CF9-47AB-826E-D41DEABF8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6F8E0-A012-4EFD-A9F4-7541B29BB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2026-03-31T11:27:00Z</dcterms:created>
  <dcterms:modified xsi:type="dcterms:W3CDTF">2026-03-31T11:27:00Z</dcterms:modified>
</cp:coreProperties>
</file>