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D75C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A3DD0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A3DD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A3DD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A3DD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A3DD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A3DD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A3DD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A3DD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3DD0" w:rsidRPr="007B107C" w:rsidTr="00740CA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3DD0" w:rsidRPr="007B107C" w:rsidRDefault="003A3DD0" w:rsidP="00740CA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A3DD0" w:rsidRPr="007B107C" w:rsidRDefault="003A3DD0" w:rsidP="00740CA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A3DD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A3DD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A3DD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3A3DD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</w:t>
            </w:r>
            <w:r w:rsidR="00FD75C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óźn</w:t>
            </w:r>
            <w:proofErr w:type="spellEnd"/>
            <w:r w:rsidRPr="003A3DD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3A3DD0" w:rsidRPr="007B107C" w:rsidRDefault="003A3DD0" w:rsidP="00740CA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3A3DD0" w:rsidRPr="007B107C" w:rsidRDefault="003A3DD0" w:rsidP="00740CA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A3DD0" w:rsidRPr="007B107C" w:rsidRDefault="003A3DD0" w:rsidP="00740CA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A3DD0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A3DD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materiałów promocyjnych</w:t>
      </w:r>
      <w:bookmarkStart w:id="0" w:name="_GoBack"/>
      <w:bookmarkEnd w:id="0"/>
      <w:r w:rsidRPr="003A3DD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UMG - ulotki, plakaty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A3DD0" w:rsidRPr="003A3DD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CRZP/62/2026/AZP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A3DD0" w:rsidRPr="003A3DD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DD0" w:rsidRDefault="003A3DD0" w:rsidP="003A3DD0">
      <w:pPr>
        <w:spacing w:after="0" w:line="240" w:lineRule="auto"/>
      </w:pPr>
      <w:r>
        <w:separator/>
      </w:r>
    </w:p>
  </w:endnote>
  <w:endnote w:type="continuationSeparator" w:id="0">
    <w:p w:rsidR="003A3DD0" w:rsidRDefault="003A3DD0" w:rsidP="003A3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DD0" w:rsidRDefault="003A3D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DD0" w:rsidRDefault="003A3D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DD0" w:rsidRDefault="003A3D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DD0" w:rsidRDefault="003A3DD0" w:rsidP="003A3DD0">
      <w:pPr>
        <w:spacing w:after="0" w:line="240" w:lineRule="auto"/>
      </w:pPr>
      <w:r>
        <w:separator/>
      </w:r>
    </w:p>
  </w:footnote>
  <w:footnote w:type="continuationSeparator" w:id="0">
    <w:p w:rsidR="003A3DD0" w:rsidRDefault="003A3DD0" w:rsidP="003A3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DD0" w:rsidRDefault="003A3D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DD0" w:rsidRDefault="003A3D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DD0" w:rsidRDefault="003A3D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BCE"/>
    <w:rsid w:val="002621C4"/>
    <w:rsid w:val="003A3DD0"/>
    <w:rsid w:val="007B107C"/>
    <w:rsid w:val="007C7D43"/>
    <w:rsid w:val="007E1BCE"/>
    <w:rsid w:val="00843802"/>
    <w:rsid w:val="008750B3"/>
    <w:rsid w:val="00C31816"/>
    <w:rsid w:val="00F1541B"/>
    <w:rsid w:val="00FD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BD141EF-7386-42D6-8F3E-F5E18BFA9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3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DD0"/>
  </w:style>
  <w:style w:type="paragraph" w:styleId="Stopka">
    <w:name w:val="footer"/>
    <w:basedOn w:val="Normalny"/>
    <w:link w:val="StopkaZnak"/>
    <w:uiPriority w:val="99"/>
    <w:unhideWhenUsed/>
    <w:rsid w:val="003A3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DD0"/>
  </w:style>
  <w:style w:type="paragraph" w:styleId="Tekstdymka">
    <w:name w:val="Balloon Text"/>
    <w:basedOn w:val="Normalny"/>
    <w:link w:val="TekstdymkaZnak"/>
    <w:uiPriority w:val="99"/>
    <w:semiHidden/>
    <w:unhideWhenUsed/>
    <w:rsid w:val="00FD75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2026-03-31T07:11:00Z</cp:lastPrinted>
  <dcterms:created xsi:type="dcterms:W3CDTF">2026-03-31T07:11:00Z</dcterms:created>
  <dcterms:modified xsi:type="dcterms:W3CDTF">2026-03-31T07:11:00Z</dcterms:modified>
</cp:coreProperties>
</file>