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61B" w:rsidRPr="0064460A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4460A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94999" w:rsidRPr="0064460A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4460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4460A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2572D8" w:rsidRPr="0064460A">
        <w:rPr>
          <w:rFonts w:eastAsia="Times New Roman" w:cs="Calibri"/>
          <w:b/>
          <w:sz w:val="20"/>
          <w:szCs w:val="20"/>
          <w:lang w:eastAsia="pl-PL"/>
        </w:rPr>
        <w:t>CRZP/59/2026/AZP</w:t>
      </w:r>
    </w:p>
    <w:p w:rsidR="006A461B" w:rsidRPr="0064460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4460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4460A" w:rsidRDefault="00B94999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4460A">
        <w:rPr>
          <w:rFonts w:eastAsia="Times New Roman" w:cs="Calibri"/>
          <w:b/>
          <w:sz w:val="28"/>
          <w:szCs w:val="28"/>
          <w:lang w:eastAsia="pl-PL"/>
        </w:rPr>
        <w:t>W Y K A Z  OSÓB</w:t>
      </w:r>
    </w:p>
    <w:p w:rsidR="006A461B" w:rsidRPr="0064460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4460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4460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2572D8" w:rsidRPr="0064460A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2572D8" w:rsidRPr="0064460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4460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4460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4460A">
        <w:rPr>
          <w:rFonts w:eastAsia="Times New Roman" w:cs="Calibri"/>
          <w:b/>
          <w:sz w:val="20"/>
          <w:szCs w:val="20"/>
          <w:lang w:eastAsia="pl-PL"/>
        </w:rPr>
        <w:t>„</w:t>
      </w:r>
      <w:r w:rsidR="002572D8" w:rsidRPr="0064460A">
        <w:rPr>
          <w:rFonts w:eastAsia="Times New Roman" w:cs="Calibri"/>
          <w:b/>
          <w:sz w:val="20"/>
          <w:szCs w:val="20"/>
          <w:lang w:eastAsia="pl-PL"/>
        </w:rPr>
        <w:t>Wykonanie dokumentacji projektowej "Remontu pomieszczeń A-7, A-8, A-9, A-13, A-14, A-15, A-16 w budynku A przy ul. Morskiej 81-87 w Gdyni" wraz ze sprawowaniem nadzoru autorskiego w trakcie wykonywania robót budowlanych</w:t>
      </w:r>
      <w:r w:rsidRPr="0064460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4460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4460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4460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4460A">
        <w:rPr>
          <w:rFonts w:eastAsia="Times New Roman" w:cs="Calibri"/>
          <w:sz w:val="20"/>
          <w:szCs w:val="20"/>
          <w:lang w:eastAsia="pl-PL"/>
        </w:rPr>
        <w:t>e</w:t>
      </w:r>
      <w:r w:rsidR="005E443B" w:rsidRPr="0064460A">
        <w:rPr>
          <w:rFonts w:eastAsia="Times New Roman" w:cs="Calibri"/>
          <w:sz w:val="20"/>
          <w:szCs w:val="20"/>
          <w:lang w:eastAsia="pl-PL"/>
        </w:rPr>
        <w:t>,</w:t>
      </w:r>
      <w:r w:rsidR="00C16AA2" w:rsidRPr="0064460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4460A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4460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090"/>
        <w:gridCol w:w="2693"/>
        <w:gridCol w:w="1843"/>
        <w:gridCol w:w="2410"/>
      </w:tblGrid>
      <w:tr w:rsidR="0064460A" w:rsidRPr="0064460A" w:rsidTr="00B94999"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</w:t>
            </w: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B94999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  <w:r w:rsidR="006A461B"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2693" w:type="dxa"/>
          </w:tcPr>
          <w:p w:rsidR="0060457E" w:rsidRPr="0064460A" w:rsidRDefault="00B94999" w:rsidP="0060457E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Doświadczenie w wykonaniu zgodnie z warunkami SWZ</w:t>
            </w:r>
          </w:p>
          <w:p w:rsidR="006A461B" w:rsidRPr="0064460A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3" w:type="dxa"/>
          </w:tcPr>
          <w:p w:rsidR="006A461B" w:rsidRPr="0064460A" w:rsidRDefault="00B9499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Posiadane uprawnienia</w:t>
            </w: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br/>
              <w:t>( nr uprawnień budowlanych oraz specjalność)</w:t>
            </w:r>
          </w:p>
        </w:tc>
        <w:tc>
          <w:tcPr>
            <w:tcW w:w="2410" w:type="dxa"/>
          </w:tcPr>
          <w:p w:rsidR="00B94999" w:rsidRPr="0064460A" w:rsidRDefault="00B94999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Informacja o podstawie do dysponowania osobami. </w:t>
            </w:r>
          </w:p>
          <w:p w:rsidR="006A461B" w:rsidRPr="0064460A" w:rsidRDefault="00B9499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 xml:space="preserve">Dysponujemy wpisać „TAK”/ lub będziemy dysponować </w:t>
            </w:r>
          </w:p>
        </w:tc>
      </w:tr>
      <w:tr w:rsidR="006A461B" w:rsidRPr="0064460A" w:rsidTr="00B94999"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4460A" w:rsidTr="00B94999">
        <w:trPr>
          <w:trHeight w:val="617"/>
        </w:trPr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4460A" w:rsidTr="00B94999"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4460A" w:rsidTr="00B94999"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</w:tr>
      <w:tr w:rsidR="006A461B" w:rsidRPr="0064460A" w:rsidTr="00B94999"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</w:tr>
      <w:tr w:rsidR="006A461B" w:rsidRPr="0064460A" w:rsidTr="00B94999">
        <w:trPr>
          <w:trHeight w:val="405"/>
        </w:trPr>
        <w:tc>
          <w:tcPr>
            <w:tcW w:w="532" w:type="dxa"/>
          </w:tcPr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4460A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4460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09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69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1843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  <w:tc>
          <w:tcPr>
            <w:tcW w:w="2410" w:type="dxa"/>
          </w:tcPr>
          <w:p w:rsidR="006A461B" w:rsidRPr="0064460A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highlight w:val="black"/>
                <w:lang w:eastAsia="pl-PL"/>
              </w:rPr>
            </w:pPr>
          </w:p>
        </w:tc>
      </w:tr>
    </w:tbl>
    <w:p w:rsidR="005E443B" w:rsidRPr="0064460A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B94999" w:rsidRPr="0064460A" w:rsidRDefault="00B94999" w:rsidP="00B94999">
      <w:pPr>
        <w:ind w:left="900" w:right="-242" w:hanging="900"/>
        <w:jc w:val="both"/>
        <w:rPr>
          <w:rFonts w:cs="Calibri"/>
          <w:b/>
        </w:rPr>
      </w:pPr>
      <w:r w:rsidRPr="0064460A">
        <w:rPr>
          <w:rFonts w:cs="Calibri"/>
          <w:b/>
        </w:rPr>
        <w:t>UWAGA: Do niniejszego wykazu można dołączyć dodatkowe informacje o kwalifikacjach zawodowych, doświadczeniu i wykształceniu wymienionych osób np. w formie życiorysu zawodowego.</w:t>
      </w:r>
    </w:p>
    <w:p w:rsidR="00B94999" w:rsidRPr="00C043D7" w:rsidRDefault="00B94999" w:rsidP="00B94999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64460A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zobowiązany jest do złożenia wraz z ofertą </w:t>
      </w:r>
      <w:r w:rsidRPr="0064460A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B94999" w:rsidRDefault="006A461B" w:rsidP="00B9499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B94999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7CE" w:rsidRDefault="00DE37CE">
      <w:pPr>
        <w:spacing w:after="0" w:line="240" w:lineRule="auto"/>
      </w:pPr>
      <w:r>
        <w:separator/>
      </w:r>
    </w:p>
  </w:endnote>
  <w:endnote w:type="continuationSeparator" w:id="0">
    <w:p w:rsidR="00DE37CE" w:rsidRDefault="00DE3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446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46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46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Default="0064460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4460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37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7CE" w:rsidRDefault="00DE37CE">
      <w:pPr>
        <w:spacing w:after="0" w:line="240" w:lineRule="auto"/>
      </w:pPr>
      <w:r>
        <w:separator/>
      </w:r>
    </w:p>
  </w:footnote>
  <w:footnote w:type="continuationSeparator" w:id="0">
    <w:p w:rsidR="00DE37CE" w:rsidRDefault="00DE3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Default="00644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Pr="002C56A7" w:rsidRDefault="0064460A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2572D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dokumentacji projektowej "Remontu pomieszczeń A-7, A-8, A-9, A-13, A-14, A-15, A-16 w budynku A przy ul. Morskiej 81-87 w Gdyni" wraz ze sprawowaniem nadzoru autorskiego w trakcie wykonywania robót budowlanych</w:t>
    </w:r>
  </w:p>
  <w:p w:rsidR="004E7E0E" w:rsidRPr="004E7E0E" w:rsidRDefault="0064460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644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6" w:rsidRDefault="006446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7CE"/>
    <w:rsid w:val="00084773"/>
    <w:rsid w:val="001079FB"/>
    <w:rsid w:val="002572D8"/>
    <w:rsid w:val="002C16B6"/>
    <w:rsid w:val="00581849"/>
    <w:rsid w:val="005E443B"/>
    <w:rsid w:val="0060457E"/>
    <w:rsid w:val="0064460A"/>
    <w:rsid w:val="006666A6"/>
    <w:rsid w:val="006A461B"/>
    <w:rsid w:val="00787E3E"/>
    <w:rsid w:val="00A2662E"/>
    <w:rsid w:val="00B94999"/>
    <w:rsid w:val="00BC5BCC"/>
    <w:rsid w:val="00BC677E"/>
    <w:rsid w:val="00C050AA"/>
    <w:rsid w:val="00C16AA2"/>
    <w:rsid w:val="00DD0E1C"/>
    <w:rsid w:val="00DE37C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4FC151F-2206-496E-B931-F082DB2B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customStyle="1" w:styleId="pkt1">
    <w:name w:val="pkt1"/>
    <w:basedOn w:val="Normalny"/>
    <w:rsid w:val="00B94999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2026-03-27T12:40:00Z</dcterms:created>
  <dcterms:modified xsi:type="dcterms:W3CDTF">2026-03-27T12:40:00Z</dcterms:modified>
</cp:coreProperties>
</file>