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E22F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33EB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3E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33EB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3E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33E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33EB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33E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33E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3EB4" w:rsidRPr="007B107C" w:rsidTr="00A760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3EB4" w:rsidRPr="007B107C" w:rsidRDefault="00F33EB4" w:rsidP="00A760B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33EB4" w:rsidRPr="007B107C" w:rsidRDefault="00F33EB4" w:rsidP="00A760B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CE22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</w:t>
            </w:r>
            <w:proofErr w:type="spellEnd"/>
            <w:r w:rsidRPr="00F33EB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33EB4" w:rsidRPr="007B107C" w:rsidRDefault="00F33EB4" w:rsidP="00A760B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33EB4" w:rsidRPr="007B107C" w:rsidRDefault="00F33EB4" w:rsidP="00A760B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33EB4" w:rsidRPr="007B107C" w:rsidRDefault="00F33EB4" w:rsidP="00A760B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33EB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33EB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Dnia Nawigatora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33EB4" w:rsidRPr="00F33EB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33EB4" w:rsidRPr="00F33EB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EB4" w:rsidRDefault="00F33EB4" w:rsidP="00F33EB4">
      <w:pPr>
        <w:spacing w:after="0" w:line="240" w:lineRule="auto"/>
      </w:pPr>
      <w:r>
        <w:separator/>
      </w:r>
    </w:p>
  </w:endnote>
  <w:endnote w:type="continuationSeparator" w:id="0">
    <w:p w:rsidR="00F33EB4" w:rsidRDefault="00F33EB4" w:rsidP="00F33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EB4" w:rsidRDefault="00F33EB4" w:rsidP="00F33EB4">
      <w:pPr>
        <w:spacing w:after="0" w:line="240" w:lineRule="auto"/>
      </w:pPr>
      <w:r>
        <w:separator/>
      </w:r>
    </w:p>
  </w:footnote>
  <w:footnote w:type="continuationSeparator" w:id="0">
    <w:p w:rsidR="00F33EB4" w:rsidRDefault="00F33EB4" w:rsidP="00F33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EB4" w:rsidRDefault="00F33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761"/>
    <w:rsid w:val="00212761"/>
    <w:rsid w:val="002621C4"/>
    <w:rsid w:val="007B107C"/>
    <w:rsid w:val="007C7D43"/>
    <w:rsid w:val="00843802"/>
    <w:rsid w:val="008750B3"/>
    <w:rsid w:val="00C31816"/>
    <w:rsid w:val="00CE22FB"/>
    <w:rsid w:val="00F1541B"/>
    <w:rsid w:val="00F3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3E790D3-4562-4AA1-89CD-B9CFDC68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EB4"/>
  </w:style>
  <w:style w:type="paragraph" w:styleId="Stopka">
    <w:name w:val="footer"/>
    <w:basedOn w:val="Normalny"/>
    <w:link w:val="StopkaZnak"/>
    <w:uiPriority w:val="99"/>
    <w:unhideWhenUsed/>
    <w:rsid w:val="00F33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EB4"/>
  </w:style>
  <w:style w:type="paragraph" w:styleId="Tekstdymka">
    <w:name w:val="Balloon Text"/>
    <w:basedOn w:val="Normalny"/>
    <w:link w:val="TekstdymkaZnak"/>
    <w:uiPriority w:val="99"/>
    <w:semiHidden/>
    <w:unhideWhenUsed/>
    <w:rsid w:val="00CE2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2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2026-03-27T07:56:00Z</cp:lastPrinted>
  <dcterms:created xsi:type="dcterms:W3CDTF">2026-03-27T07:56:00Z</dcterms:created>
  <dcterms:modified xsi:type="dcterms:W3CDTF">2026-03-27T07:56:00Z</dcterms:modified>
</cp:coreProperties>
</file>