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C0DF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70DE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70DE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70DE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70DEA" w:rsidRPr="007B107C" w:rsidTr="001D5B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70DEA" w:rsidRPr="007B107C" w:rsidRDefault="00370DEA" w:rsidP="001D5BF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70DEA" w:rsidRPr="007B107C" w:rsidRDefault="00370DEA" w:rsidP="001D5BF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70DEA" w:rsidRPr="007B107C" w:rsidRDefault="00370DEA" w:rsidP="001D5BF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70DEA" w:rsidRPr="007B107C" w:rsidRDefault="00370DEA" w:rsidP="001D5BF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70DEA" w:rsidRPr="007B107C" w:rsidRDefault="00370DEA" w:rsidP="001D5BF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70DE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kolumny chromatograficzne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</w:t>
      </w:r>
      <w:r w:rsidR="006E13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49</w:t>
      </w:r>
      <w:bookmarkStart w:id="0" w:name="_GoBack"/>
      <w:bookmarkEnd w:id="0"/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</w:t>
      </w:r>
      <w:r w:rsidR="006E13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</w:t>
      </w:r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DEA" w:rsidRDefault="00370DEA" w:rsidP="00370DEA">
      <w:pPr>
        <w:spacing w:after="0" w:line="240" w:lineRule="auto"/>
      </w:pPr>
      <w:r>
        <w:separator/>
      </w:r>
    </w:p>
  </w:endnote>
  <w:endnote w:type="continuationSeparator" w:id="0">
    <w:p w:rsidR="00370DEA" w:rsidRDefault="00370DEA" w:rsidP="0037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DEA" w:rsidRDefault="00370DEA" w:rsidP="00370DEA">
      <w:pPr>
        <w:spacing w:after="0" w:line="240" w:lineRule="auto"/>
      </w:pPr>
      <w:r>
        <w:separator/>
      </w:r>
    </w:p>
  </w:footnote>
  <w:footnote w:type="continuationSeparator" w:id="0">
    <w:p w:rsidR="00370DEA" w:rsidRDefault="00370DEA" w:rsidP="0037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9F"/>
    <w:rsid w:val="002621C4"/>
    <w:rsid w:val="002C0DFF"/>
    <w:rsid w:val="00370DEA"/>
    <w:rsid w:val="006E13EA"/>
    <w:rsid w:val="007B107C"/>
    <w:rsid w:val="007C7D43"/>
    <w:rsid w:val="00843802"/>
    <w:rsid w:val="008750B3"/>
    <w:rsid w:val="00AA0CF7"/>
    <w:rsid w:val="00AD059F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F0C5"/>
  <w15:chartTrackingRefBased/>
  <w15:docId w15:val="{51CA49C7-1EDD-4DC5-A992-4DE5F148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0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DEA"/>
  </w:style>
  <w:style w:type="paragraph" w:styleId="Stopka">
    <w:name w:val="footer"/>
    <w:basedOn w:val="Normalny"/>
    <w:link w:val="StopkaZnak"/>
    <w:uiPriority w:val="99"/>
    <w:unhideWhenUsed/>
    <w:rsid w:val="00370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2026-03-18T08:08:00Z</cp:lastPrinted>
  <dcterms:created xsi:type="dcterms:W3CDTF">2026-03-18T08:08:00Z</dcterms:created>
  <dcterms:modified xsi:type="dcterms:W3CDTF">2026-03-18T08:08:00Z</dcterms:modified>
</cp:coreProperties>
</file>