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3A9C1923" w:rsidR="00281DC6" w:rsidRDefault="00702ACF" w:rsidP="00656C93">
      <w:pPr>
        <w:keepNext/>
        <w:jc w:val="right"/>
        <w:outlineLvl w:val="3"/>
        <w:rPr>
          <w:bCs/>
          <w:sz w:val="22"/>
          <w:szCs w:val="22"/>
        </w:rPr>
      </w:pPr>
      <w:r>
        <w:rPr>
          <w:bCs/>
          <w:sz w:val="22"/>
          <w:szCs w:val="22"/>
        </w:rPr>
        <w:t>z</w:t>
      </w:r>
      <w:r w:rsidR="00281DC6" w:rsidRPr="00281DC6">
        <w:rPr>
          <w:bCs/>
          <w:sz w:val="22"/>
          <w:szCs w:val="22"/>
        </w:rPr>
        <w:t xml:space="preserve">ałącznik nr </w:t>
      </w:r>
      <w:r w:rsidR="00FF1255">
        <w:rPr>
          <w:bCs/>
          <w:sz w:val="22"/>
          <w:szCs w:val="22"/>
        </w:rPr>
        <w:t>1</w:t>
      </w:r>
      <w:r w:rsidR="00281DC6" w:rsidRPr="00281DC6">
        <w:rPr>
          <w:b/>
          <w:bCs/>
          <w:sz w:val="22"/>
          <w:szCs w:val="22"/>
        </w:rPr>
        <w:t xml:space="preserve"> </w:t>
      </w:r>
      <w:r w:rsidR="00281DC6" w:rsidRPr="00281DC6">
        <w:rPr>
          <w:bCs/>
          <w:sz w:val="22"/>
          <w:szCs w:val="22"/>
        </w:rPr>
        <w:t>do SWZ</w:t>
      </w:r>
    </w:p>
    <w:p w14:paraId="04F299DC" w14:textId="77777777" w:rsidR="002B1CA8" w:rsidRDefault="002B1CA8" w:rsidP="00656C93">
      <w:pPr>
        <w:keepNext/>
        <w:jc w:val="right"/>
        <w:outlineLvl w:val="3"/>
        <w:rPr>
          <w:bCs/>
          <w:sz w:val="22"/>
          <w:szCs w:val="22"/>
        </w:rPr>
      </w:pP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58005B72" w14:textId="77777777" w:rsidR="00663B73" w:rsidRDefault="00C03622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</w:p>
          <w:p w14:paraId="7AA80CC8" w14:textId="035B134E" w:rsidR="00281DC6" w:rsidRDefault="00281DC6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2421B0BE" w14:textId="77777777" w:rsidR="002B1CA8" w:rsidRDefault="002B1CA8" w:rsidP="00656C93">
      <w:pPr>
        <w:jc w:val="both"/>
        <w:rPr>
          <w:sz w:val="22"/>
          <w:szCs w:val="22"/>
        </w:rPr>
      </w:pPr>
    </w:p>
    <w:p w14:paraId="4A693CCD" w14:textId="35374368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0F29CB2C" w14:textId="20C10287" w:rsidR="00741589" w:rsidRDefault="00CF55EA" w:rsidP="00656C93">
      <w:pPr>
        <w:jc w:val="both"/>
        <w:rPr>
          <w:b/>
          <w:sz w:val="28"/>
          <w:szCs w:val="28"/>
        </w:rPr>
      </w:pPr>
      <w:r w:rsidRPr="00CF55EA">
        <w:rPr>
          <w:b/>
          <w:sz w:val="28"/>
          <w:szCs w:val="28"/>
        </w:rPr>
        <w:t xml:space="preserve">Sukcesywna dostawa mięsa drobiowego </w:t>
      </w:r>
    </w:p>
    <w:p w14:paraId="3F436BB2" w14:textId="77777777" w:rsidR="00A8444F" w:rsidRDefault="00A8444F" w:rsidP="00656C93">
      <w:pPr>
        <w:jc w:val="both"/>
        <w:rPr>
          <w:b/>
          <w:sz w:val="28"/>
          <w:szCs w:val="28"/>
        </w:rPr>
      </w:pPr>
    </w:p>
    <w:p w14:paraId="52264483" w14:textId="1D137986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0438BCC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</w:t>
            </w:r>
            <w:r w:rsidR="00AF5D1E">
              <w:rPr>
                <w:rFonts w:eastAsia="Calibri"/>
                <w:sz w:val="22"/>
                <w:szCs w:val="22"/>
              </w:rPr>
              <w:t xml:space="preserve">ulica, miasto, </w:t>
            </w:r>
            <w:r>
              <w:rPr>
                <w:rFonts w:eastAsia="Calibri"/>
                <w:sz w:val="22"/>
                <w:szCs w:val="22"/>
              </w:rPr>
              <w:t>województwo)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71B67172" w14:textId="77777777" w:rsidR="002E6FE3" w:rsidRDefault="002E6FE3" w:rsidP="002E6FE3">
      <w:pPr>
        <w:ind w:left="284"/>
        <w:contextualSpacing/>
        <w:jc w:val="both"/>
        <w:rPr>
          <w:b/>
        </w:rPr>
      </w:pPr>
    </w:p>
    <w:p w14:paraId="613A5501" w14:textId="0024E2D6" w:rsidR="00872282" w:rsidRPr="006679F4" w:rsidRDefault="00872282" w:rsidP="00741589">
      <w:pPr>
        <w:ind w:left="284"/>
        <w:jc w:val="both"/>
      </w:pPr>
      <w:r w:rsidRPr="006679F4">
        <w:t xml:space="preserve">wartość netto za wykonanie </w:t>
      </w:r>
      <w:r w:rsidR="002A4C39">
        <w:t>podstawowego</w:t>
      </w:r>
      <w:r w:rsidRPr="006679F4">
        <w:t xml:space="preserve"> przedmiotu zamówienia wynosi..................... zł</w:t>
      </w:r>
    </w:p>
    <w:p w14:paraId="15DBFA28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stawka  podatku VAT wynosi  ......%</w:t>
      </w:r>
    </w:p>
    <w:p w14:paraId="331899F6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51D74C81" w14:textId="77777777" w:rsidR="00872282" w:rsidRPr="006679F4" w:rsidRDefault="00872282" w:rsidP="00741589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4B9EDE68" w14:textId="3EB6C572" w:rsidR="00872282" w:rsidRDefault="00872282" w:rsidP="00741589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</w:t>
      </w:r>
      <w:r w:rsidR="002A4C39">
        <w:t>.</w:t>
      </w:r>
    </w:p>
    <w:p w14:paraId="67F02E77" w14:textId="77777777" w:rsidR="002A4C39" w:rsidRDefault="002A4C39" w:rsidP="002A4C39">
      <w:pPr>
        <w:ind w:left="284"/>
        <w:jc w:val="both"/>
      </w:pPr>
      <w:r w:rsidRPr="006679F4">
        <w:t xml:space="preserve">wyliczona zgodnie z odpowiednią tabelą formularza </w:t>
      </w:r>
      <w:r>
        <w:t>asortymentowo-</w:t>
      </w:r>
      <w:r w:rsidRPr="006679F4">
        <w:t>cenowego</w:t>
      </w:r>
      <w:r>
        <w:t>.</w:t>
      </w:r>
    </w:p>
    <w:p w14:paraId="0FE0229C" w14:textId="77777777" w:rsidR="002A4C39" w:rsidRPr="003F62CE" w:rsidRDefault="002A4C39" w:rsidP="002A4C39">
      <w:pPr>
        <w:ind w:firstLine="284"/>
        <w:jc w:val="both"/>
      </w:pPr>
      <w:r w:rsidRPr="003F62CE">
        <w:t xml:space="preserve">Łączna maksymalna wartość Umowy (zamówienie podstawowe + opcja) </w:t>
      </w:r>
    </w:p>
    <w:p w14:paraId="188DE1D1" w14:textId="61163F8D" w:rsidR="002A4C39" w:rsidRPr="002A4C39" w:rsidRDefault="002A4C39" w:rsidP="002A4C39">
      <w:pPr>
        <w:ind w:firstLine="284"/>
        <w:jc w:val="both"/>
      </w:pPr>
      <w:r w:rsidRPr="003F62CE">
        <w:t>wynosi: ………………….zł netto, …………………….. zł brutto</w:t>
      </w:r>
    </w:p>
    <w:p w14:paraId="4F0D9B67" w14:textId="37974F04" w:rsidR="00741589" w:rsidRDefault="00A350F7" w:rsidP="00CF55EA">
      <w:pPr>
        <w:ind w:left="284"/>
        <w:jc w:val="both"/>
      </w:pPr>
      <w:r>
        <w:t>R</w:t>
      </w:r>
      <w:r w:rsidR="00741589">
        <w:t xml:space="preserve">ealizacji </w:t>
      </w:r>
      <w:r w:rsidR="00A53DA8">
        <w:t>zamówienia –</w:t>
      </w:r>
      <w:r w:rsidR="00CF55EA">
        <w:t xml:space="preserve"> </w:t>
      </w:r>
      <w:r w:rsidR="00CF55EA" w:rsidRPr="00CF55EA">
        <w:t>magazyny żywności przy Kuchni centralnej ul Juraszów 7/19 Poznań i do magazynu żywności do Szpitala Rehabilitacyjnego ul. Sanatoryjna 34 w Kowanówku – min 3 razy w tygodniu do godz. 09:00.</w:t>
      </w:r>
    </w:p>
    <w:p w14:paraId="083213C1" w14:textId="00E60A0F" w:rsidR="00CA7C6C" w:rsidRDefault="00A53DA8" w:rsidP="00741589">
      <w:pPr>
        <w:jc w:val="both"/>
      </w:pPr>
      <w:r>
        <w:lastRenderedPageBreak/>
        <w:t xml:space="preserve">     </w:t>
      </w:r>
      <w:r w:rsidR="00872282">
        <w:t>T</w:t>
      </w:r>
      <w:r w:rsidR="00872282" w:rsidRPr="006679F4">
        <w:t xml:space="preserve">ermin wykonania umowy wynosi </w:t>
      </w:r>
      <w:r w:rsidR="00A350F7">
        <w:t>1</w:t>
      </w:r>
      <w:r w:rsidR="00CF55EA">
        <w:t>8</w:t>
      </w:r>
      <w:r w:rsidR="00872282" w:rsidRPr="006679F4">
        <w:t xml:space="preserve"> miesięcy </w:t>
      </w:r>
      <w:r w:rsidR="00B6079A">
        <w:t xml:space="preserve">od </w:t>
      </w:r>
      <w:r w:rsidR="00A350F7">
        <w:t>daty zawarcia umowy.</w:t>
      </w:r>
    </w:p>
    <w:p w14:paraId="6DA5D703" w14:textId="6ED69E74" w:rsidR="00997491" w:rsidRDefault="00997491" w:rsidP="00997491">
      <w:pPr>
        <w:jc w:val="both"/>
      </w:pPr>
      <w:r w:rsidRPr="00CF55EA">
        <w:t xml:space="preserve">     Warunki płatności 60 dni</w:t>
      </w:r>
    </w:p>
    <w:p w14:paraId="3357A9F9" w14:textId="77777777" w:rsidR="00A137BD" w:rsidRDefault="00A137BD" w:rsidP="00997491">
      <w:pPr>
        <w:jc w:val="both"/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5201CC" w:rsidRDefault="00281DC6" w:rsidP="00656C93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73795B2" w14:textId="77777777" w:rsidR="003A51F8" w:rsidRDefault="003A51F8" w:rsidP="00656C93">
      <w:pPr>
        <w:numPr>
          <w:ilvl w:val="0"/>
          <w:numId w:val="36"/>
        </w:numPr>
        <w:contextualSpacing/>
        <w:jc w:val="both"/>
      </w:pPr>
      <w:r>
        <w:t>oświadczam, że nie podlegam wykluczeniu z postępowania na podstawie art.108 ust 1 pkt 1-6 ustawy Pzp.</w:t>
      </w:r>
    </w:p>
    <w:p w14:paraId="3A76AA80" w14:textId="77777777" w:rsidR="003A51F8" w:rsidRDefault="003A51F8" w:rsidP="00656C93">
      <w:pPr>
        <w:numPr>
          <w:ilvl w:val="0"/>
          <w:numId w:val="36"/>
        </w:numPr>
      </w:pPr>
      <w:r>
        <w:t>oświadczam, że nie podlegam wykluczeniu z postępowania na podstawie art. 109 ust. 1 pkt 4 ustawy Pzp</w:t>
      </w:r>
    </w:p>
    <w:p w14:paraId="7577CC5C" w14:textId="775BB0C6" w:rsidR="003A51F8" w:rsidRDefault="003A51F8" w:rsidP="00FC2AFC">
      <w:pPr>
        <w:numPr>
          <w:ilvl w:val="0"/>
          <w:numId w:val="36"/>
        </w:numPr>
        <w:jc w:val="both"/>
      </w:pPr>
      <w:r>
        <w:t xml:space="preserve">oświadczam, że nie podlegam wykluczeniu z postępowania na podstawie art. 7 ust. 1 ustawy z dnia 13 kwietnia 2022 r. o szczególnych rozwiązaniach w zakresie </w:t>
      </w:r>
      <w:r w:rsidR="00FC2AFC">
        <w:t>p</w:t>
      </w:r>
      <w:r>
        <w:t>rzeciwdziałania wspieraniu agresji na Ukrainę oraz służących ochronie bezpieczeństwa narodowego</w:t>
      </w:r>
    </w:p>
    <w:p w14:paraId="4AA934AB" w14:textId="77777777" w:rsidR="005201CC" w:rsidRPr="000540D7" w:rsidRDefault="005201CC" w:rsidP="00656C93">
      <w:pPr>
        <w:ind w:left="641"/>
        <w:contextualSpacing/>
        <w:jc w:val="both"/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Adres</w:t>
            </w:r>
          </w:p>
        </w:tc>
        <w:tc>
          <w:tcPr>
            <w:tcW w:w="6149" w:type="dxa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0DB99EFD" w14:textId="77777777" w:rsidR="00C23FCF" w:rsidRPr="00281DC6" w:rsidRDefault="00C23FCF" w:rsidP="00C23FCF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Czy Wykonawca jest mikroprzedsiębiorstwem bądź małym lub średnim przedsiębiorstwem ?</w:t>
      </w:r>
    </w:p>
    <w:p w14:paraId="25151658" w14:textId="77777777" w:rsidR="00C23FCF" w:rsidRPr="00281DC6" w:rsidRDefault="00C23FCF" w:rsidP="00C23FCF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3506FDEB" w14:textId="77777777" w:rsidR="00C23FCF" w:rsidRPr="00085C92" w:rsidRDefault="00C23FCF" w:rsidP="00C23FCF">
      <w:pPr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6847F2F1" w14:textId="77777777" w:rsidR="00C23FCF" w:rsidRPr="00085C92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B3FE7D6" w14:textId="77777777" w:rsidR="00C23FCF" w:rsidRPr="00085C92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DADBFE1" w14:textId="77777777" w:rsidR="00C23FCF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DA6EAFD" w14:textId="77777777" w:rsidR="00C23FCF" w:rsidRPr="00085C92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2791B3FE" w14:textId="77777777" w:rsidR="00C23FCF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1BB2E713" w14:textId="77777777" w:rsidR="00C23FCF" w:rsidRPr="00085C92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3957888A" w14:textId="77777777" w:rsidR="00C23FCF" w:rsidRPr="00281DC6" w:rsidRDefault="00C23FCF" w:rsidP="00C23FCF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6E1DD84B" w14:textId="77777777" w:rsidR="00C23FCF" w:rsidRPr="00281DC6" w:rsidRDefault="00C23FCF" w:rsidP="00C23FCF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9FF9E00" w14:textId="77777777" w:rsidR="00C23FCF" w:rsidRPr="00281DC6" w:rsidRDefault="00C23FCF" w:rsidP="00C23FCF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2E5D1714" w14:textId="77777777" w:rsidR="00C23FCF" w:rsidRPr="00281DC6" w:rsidRDefault="00C23FCF" w:rsidP="00C23FCF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832293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0D611A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FFE5A53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FD542AA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D243C26" w14:textId="4BDBF1BA" w:rsidR="00281DC6" w:rsidRPr="00281DC6" w:rsidRDefault="00281DC6" w:rsidP="00656C93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3C57F3E" w:rsidR="00281DC6" w:rsidRDefault="00281DC6" w:rsidP="00656C9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F0749" w14:textId="77777777" w:rsidR="001A6D99" w:rsidRDefault="001A6D99">
      <w:r>
        <w:separator/>
      </w:r>
    </w:p>
  </w:endnote>
  <w:endnote w:type="continuationSeparator" w:id="0">
    <w:p w14:paraId="676290E6" w14:textId="77777777" w:rsidR="001A6D99" w:rsidRDefault="001A6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F04F8" w14:textId="77777777" w:rsidR="001A6D99" w:rsidRDefault="001A6D99">
      <w:r>
        <w:separator/>
      </w:r>
    </w:p>
  </w:footnote>
  <w:footnote w:type="continuationSeparator" w:id="0">
    <w:p w14:paraId="7FB26014" w14:textId="77777777" w:rsidR="001A6D99" w:rsidRDefault="001A6D99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212A10E7" w:rsidR="00D74BC1" w:rsidRDefault="00281DC6">
    <w:pPr>
      <w:pStyle w:val="Nagwek"/>
    </w:pPr>
    <w:r w:rsidRPr="00074235">
      <w:t>Znak sprawy: SZW/DZP/</w:t>
    </w:r>
    <w:r w:rsidR="00CF55EA">
      <w:t>2</w:t>
    </w:r>
    <w:r w:rsidR="00663B73">
      <w:t>6</w:t>
    </w:r>
    <w:r w:rsidR="00AF5D1E">
      <w:t>/202</w:t>
    </w:r>
    <w:r w:rsidR="00CF55EA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D2742B3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A179F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1435A6A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48227ACB"/>
    <w:multiLevelType w:val="hybridMultilevel"/>
    <w:tmpl w:val="91D4E33E"/>
    <w:lvl w:ilvl="0" w:tplc="F662D7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1" w15:restartNumberingAfterBreak="0">
    <w:nsid w:val="4CC864C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7F937984"/>
    <w:multiLevelType w:val="hybridMultilevel"/>
    <w:tmpl w:val="63343A72"/>
    <w:lvl w:ilvl="0" w:tplc="85BC18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9316377">
    <w:abstractNumId w:val="10"/>
  </w:num>
  <w:num w:numId="2" w16cid:durableId="1109080667">
    <w:abstractNumId w:val="23"/>
  </w:num>
  <w:num w:numId="3" w16cid:durableId="1298605660">
    <w:abstractNumId w:val="27"/>
  </w:num>
  <w:num w:numId="4" w16cid:durableId="841891276">
    <w:abstractNumId w:val="6"/>
  </w:num>
  <w:num w:numId="5" w16cid:durableId="323240274">
    <w:abstractNumId w:val="33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8"/>
  </w:num>
  <w:num w:numId="9" w16cid:durableId="319426508">
    <w:abstractNumId w:val="4"/>
  </w:num>
  <w:num w:numId="10" w16cid:durableId="1474179351">
    <w:abstractNumId w:val="37"/>
  </w:num>
  <w:num w:numId="11" w16cid:durableId="2046980568">
    <w:abstractNumId w:val="30"/>
  </w:num>
  <w:num w:numId="12" w16cid:durableId="795681154">
    <w:abstractNumId w:val="12"/>
  </w:num>
  <w:num w:numId="13" w16cid:durableId="1075974091">
    <w:abstractNumId w:val="29"/>
  </w:num>
  <w:num w:numId="14" w16cid:durableId="278297732">
    <w:abstractNumId w:val="44"/>
  </w:num>
  <w:num w:numId="15" w16cid:durableId="1821657206">
    <w:abstractNumId w:val="25"/>
  </w:num>
  <w:num w:numId="16" w16cid:durableId="1367175952">
    <w:abstractNumId w:val="43"/>
  </w:num>
  <w:num w:numId="17" w16cid:durableId="1784300058">
    <w:abstractNumId w:val="11"/>
  </w:num>
  <w:num w:numId="18" w16cid:durableId="1623728478">
    <w:abstractNumId w:val="17"/>
  </w:num>
  <w:num w:numId="19" w16cid:durableId="991717998">
    <w:abstractNumId w:val="41"/>
  </w:num>
  <w:num w:numId="20" w16cid:durableId="1262254918">
    <w:abstractNumId w:val="1"/>
  </w:num>
  <w:num w:numId="21" w16cid:durableId="727924369">
    <w:abstractNumId w:val="35"/>
  </w:num>
  <w:num w:numId="22" w16cid:durableId="1159885711">
    <w:abstractNumId w:val="2"/>
  </w:num>
  <w:num w:numId="23" w16cid:durableId="2093508931">
    <w:abstractNumId w:val="13"/>
  </w:num>
  <w:num w:numId="24" w16cid:durableId="1011372559">
    <w:abstractNumId w:val="39"/>
  </w:num>
  <w:num w:numId="25" w16cid:durableId="1529829315">
    <w:abstractNumId w:val="9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2"/>
  </w:num>
  <w:num w:numId="33" w16cid:durableId="1127505350">
    <w:abstractNumId w:val="22"/>
  </w:num>
  <w:num w:numId="34" w16cid:durableId="1012881505">
    <w:abstractNumId w:val="36"/>
  </w:num>
  <w:num w:numId="35" w16cid:durableId="1442384712">
    <w:abstractNumId w:val="42"/>
  </w:num>
  <w:num w:numId="36" w16cid:durableId="1179658513">
    <w:abstractNumId w:val="40"/>
  </w:num>
  <w:num w:numId="37" w16cid:durableId="1943565411">
    <w:abstractNumId w:val="15"/>
  </w:num>
  <w:num w:numId="38" w16cid:durableId="1248687749">
    <w:abstractNumId w:val="26"/>
  </w:num>
  <w:num w:numId="39" w16cid:durableId="2111973711">
    <w:abstractNumId w:val="34"/>
  </w:num>
  <w:num w:numId="40" w16cid:durableId="140123524">
    <w:abstractNumId w:val="14"/>
  </w:num>
  <w:num w:numId="41" w16cid:durableId="1261379622">
    <w:abstractNumId w:val="28"/>
  </w:num>
  <w:num w:numId="42" w16cid:durableId="612253130">
    <w:abstractNumId w:val="31"/>
  </w:num>
  <w:num w:numId="43" w16cid:durableId="1933113">
    <w:abstractNumId w:val="5"/>
  </w:num>
  <w:num w:numId="44" w16cid:durableId="485123363">
    <w:abstractNumId w:val="21"/>
  </w:num>
  <w:num w:numId="45" w16cid:durableId="469250789">
    <w:abstractNumId w:val="45"/>
  </w:num>
  <w:num w:numId="46" w16cid:durableId="101299228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0923"/>
    <w:rsid w:val="000540D7"/>
    <w:rsid w:val="000603EF"/>
    <w:rsid w:val="00071FE3"/>
    <w:rsid w:val="00074235"/>
    <w:rsid w:val="00084529"/>
    <w:rsid w:val="0011274B"/>
    <w:rsid w:val="00116BA4"/>
    <w:rsid w:val="00132CB2"/>
    <w:rsid w:val="00176F2B"/>
    <w:rsid w:val="00180314"/>
    <w:rsid w:val="0018410E"/>
    <w:rsid w:val="00184F55"/>
    <w:rsid w:val="001A6D99"/>
    <w:rsid w:val="002235C4"/>
    <w:rsid w:val="00223889"/>
    <w:rsid w:val="00240EFE"/>
    <w:rsid w:val="00281DC6"/>
    <w:rsid w:val="00284D2A"/>
    <w:rsid w:val="002A4C39"/>
    <w:rsid w:val="002B1CA8"/>
    <w:rsid w:val="002C3230"/>
    <w:rsid w:val="002E6FE3"/>
    <w:rsid w:val="0030391A"/>
    <w:rsid w:val="00307C65"/>
    <w:rsid w:val="003A51F8"/>
    <w:rsid w:val="003A60C7"/>
    <w:rsid w:val="003A652F"/>
    <w:rsid w:val="003A6964"/>
    <w:rsid w:val="003F62CE"/>
    <w:rsid w:val="004135CD"/>
    <w:rsid w:val="00417DB3"/>
    <w:rsid w:val="00443C09"/>
    <w:rsid w:val="0044482A"/>
    <w:rsid w:val="00460383"/>
    <w:rsid w:val="00492DFD"/>
    <w:rsid w:val="004A2566"/>
    <w:rsid w:val="004B23EA"/>
    <w:rsid w:val="00516698"/>
    <w:rsid w:val="005201CC"/>
    <w:rsid w:val="00535E57"/>
    <w:rsid w:val="00555373"/>
    <w:rsid w:val="005A70C7"/>
    <w:rsid w:val="005E6300"/>
    <w:rsid w:val="005F3161"/>
    <w:rsid w:val="00613B65"/>
    <w:rsid w:val="0064110C"/>
    <w:rsid w:val="00656C93"/>
    <w:rsid w:val="00663B73"/>
    <w:rsid w:val="006A0EFD"/>
    <w:rsid w:val="006C69A1"/>
    <w:rsid w:val="00702ACF"/>
    <w:rsid w:val="00710688"/>
    <w:rsid w:val="00735E4D"/>
    <w:rsid w:val="00740C0B"/>
    <w:rsid w:val="00741589"/>
    <w:rsid w:val="007717C3"/>
    <w:rsid w:val="007B7258"/>
    <w:rsid w:val="007C31FA"/>
    <w:rsid w:val="007D6262"/>
    <w:rsid w:val="007E65D6"/>
    <w:rsid w:val="00804388"/>
    <w:rsid w:val="008057D3"/>
    <w:rsid w:val="00812E90"/>
    <w:rsid w:val="00830CB1"/>
    <w:rsid w:val="00872282"/>
    <w:rsid w:val="008A73B0"/>
    <w:rsid w:val="00901B81"/>
    <w:rsid w:val="00916B87"/>
    <w:rsid w:val="0099068B"/>
    <w:rsid w:val="00997491"/>
    <w:rsid w:val="009B6B03"/>
    <w:rsid w:val="009E2DA0"/>
    <w:rsid w:val="00A137BD"/>
    <w:rsid w:val="00A350F7"/>
    <w:rsid w:val="00A53DA8"/>
    <w:rsid w:val="00A8444F"/>
    <w:rsid w:val="00AE5D60"/>
    <w:rsid w:val="00AF5D1E"/>
    <w:rsid w:val="00B22D6B"/>
    <w:rsid w:val="00B43830"/>
    <w:rsid w:val="00B602DE"/>
    <w:rsid w:val="00B6079A"/>
    <w:rsid w:val="00B679F6"/>
    <w:rsid w:val="00BC1137"/>
    <w:rsid w:val="00BD4660"/>
    <w:rsid w:val="00BE05F8"/>
    <w:rsid w:val="00C03622"/>
    <w:rsid w:val="00C15918"/>
    <w:rsid w:val="00C23FCF"/>
    <w:rsid w:val="00C434DC"/>
    <w:rsid w:val="00C7660C"/>
    <w:rsid w:val="00CA0475"/>
    <w:rsid w:val="00CA32C9"/>
    <w:rsid w:val="00CA7C6C"/>
    <w:rsid w:val="00CB2BB2"/>
    <w:rsid w:val="00CB2BE7"/>
    <w:rsid w:val="00CC6FE7"/>
    <w:rsid w:val="00CE3997"/>
    <w:rsid w:val="00CF1BA2"/>
    <w:rsid w:val="00CF55EA"/>
    <w:rsid w:val="00D052E3"/>
    <w:rsid w:val="00D44BFC"/>
    <w:rsid w:val="00D44F2E"/>
    <w:rsid w:val="00D64384"/>
    <w:rsid w:val="00D74BC1"/>
    <w:rsid w:val="00D92B5C"/>
    <w:rsid w:val="00E60E9A"/>
    <w:rsid w:val="00EB7B58"/>
    <w:rsid w:val="00ED6E3C"/>
    <w:rsid w:val="00EE54E7"/>
    <w:rsid w:val="00F2537A"/>
    <w:rsid w:val="00F300EA"/>
    <w:rsid w:val="00FC2AFC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711</Words>
  <Characters>4269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3</cp:revision>
  <cp:lastPrinted>2007-10-05T06:59:00Z</cp:lastPrinted>
  <dcterms:created xsi:type="dcterms:W3CDTF">2026-03-17T09:21:00Z</dcterms:created>
  <dcterms:modified xsi:type="dcterms:W3CDTF">2026-03-17T10:21:00Z</dcterms:modified>
</cp:coreProperties>
</file>