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7D0F31" w:rsidRDefault="00D62E6E" w:rsidP="007D0F31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D0F3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7443F" w:rsidRPr="007D0F31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7D0F3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D0F31" w:rsidTr="00D62E6E">
        <w:tc>
          <w:tcPr>
            <w:tcW w:w="2800" w:type="dxa"/>
          </w:tcPr>
          <w:p w:rsidR="00D62E6E" w:rsidRPr="007D0F31" w:rsidRDefault="00D62E6E" w:rsidP="007D0F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D0F3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D0F3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7D0F31" w:rsidRDefault="00D62E6E" w:rsidP="007D0F3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7D0F31" w:rsidRDefault="00D62E6E" w:rsidP="007D0F3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0F3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D0F31" w:rsidRDefault="00D62E6E" w:rsidP="007D0F3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D0F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D0F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7D0F31" w:rsidTr="00D62E6E">
        <w:tc>
          <w:tcPr>
            <w:tcW w:w="2800" w:type="dxa"/>
          </w:tcPr>
          <w:p w:rsidR="00D62E6E" w:rsidRPr="007D0F31" w:rsidRDefault="00D62E6E" w:rsidP="007D0F3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D0F3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7D0F31" w:rsidRDefault="00D62E6E" w:rsidP="007D0F3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7D0F31" w:rsidRDefault="00D62E6E" w:rsidP="007D0F3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0F3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D0F31" w:rsidRDefault="00D62E6E" w:rsidP="007D0F3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D0F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D0F3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D0F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7D0F31" w:rsidRDefault="00BC121E" w:rsidP="007D0F31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443F" w:rsidRPr="007D0F31" w:rsidTr="00D67C5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7443F" w:rsidRPr="007D0F31" w:rsidRDefault="0087443F" w:rsidP="007D0F31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7443F" w:rsidRPr="007D0F31" w:rsidRDefault="0087443F" w:rsidP="007D0F31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. Dz. U. z 2024 r. poz. 1320 z </w:t>
            </w:r>
            <w:proofErr w:type="spellStart"/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późn</w:t>
            </w:r>
            <w:proofErr w:type="spellEnd"/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zm.)</w:t>
            </w: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:rsidR="0087443F" w:rsidRPr="007D0F31" w:rsidRDefault="0087443F" w:rsidP="007D0F3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  <w:bookmarkStart w:id="0" w:name="_GoBack"/>
            <w:bookmarkEnd w:id="0"/>
          </w:p>
        </w:tc>
      </w:tr>
    </w:tbl>
    <w:p w:rsidR="00BC121E" w:rsidRPr="007D0F31" w:rsidRDefault="0087443F" w:rsidP="007D0F31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D0F3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7D0F31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7D0F3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D0F31" w:rsidTr="00D62E6E">
        <w:tc>
          <w:tcPr>
            <w:tcW w:w="2269" w:type="dxa"/>
          </w:tcPr>
          <w:p w:rsidR="00D62E6E" w:rsidRPr="007D0F31" w:rsidRDefault="00D62E6E" w:rsidP="007D0F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7D0F31" w:rsidRDefault="0087443F" w:rsidP="007D0F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3 szt. laptopów dla Wydziału Elektrycznego Politechniki Częstochowskiej na potrzeby projektu FELD.01.02-IP.02-0037/24</w:t>
            </w:r>
            <w:r w:rsidR="00D62E6E" w:rsidRPr="007D0F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7443F" w:rsidRPr="007D0F31" w:rsidTr="00D67C51">
        <w:tc>
          <w:tcPr>
            <w:tcW w:w="2269" w:type="dxa"/>
          </w:tcPr>
          <w:p w:rsidR="0087443F" w:rsidRPr="007D0F31" w:rsidRDefault="0087443F" w:rsidP="007D0F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7443F" w:rsidRPr="007D0F31" w:rsidRDefault="0087443F" w:rsidP="007D0F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RZ-DZP.262.2.2026.MM</w:t>
            </w:r>
          </w:p>
        </w:tc>
      </w:tr>
    </w:tbl>
    <w:p w:rsidR="00BC121E" w:rsidRPr="007D0F31" w:rsidRDefault="0087443F" w:rsidP="007D0F31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D0F3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7D0F3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D0F31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7D0F3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7D0F3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7D0F3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7D0F31" w:rsidRDefault="00A64FCF" w:rsidP="007D0F31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D0F31"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7D0F31">
        <w:rPr>
          <w:rFonts w:ascii="Arial" w:eastAsia="Times New Roman" w:hAnsi="Arial" w:cs="Arial"/>
          <w:b/>
          <w:bCs/>
          <w:color w:val="0070C0"/>
          <w:sz w:val="24"/>
          <w:szCs w:val="24"/>
        </w:rPr>
        <w:t xml:space="preserve">* </w:t>
      </w:r>
      <w:r w:rsidR="00BC121E" w:rsidRPr="007D0F3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Pr="007D0F3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7D0F3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7D0F31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7D0F3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D0F31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7D0F31" w:rsidRDefault="00BF69A4" w:rsidP="007D0F31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D0F3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  <w:r w:rsidR="00CF03EF" w:rsidRPr="007D0F3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7D0F31">
        <w:rPr>
          <w:rFonts w:ascii="Arial" w:eastAsia="Times New Roman" w:hAnsi="Arial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7D0F3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D0F3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7D0F3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0F31" w:rsidRDefault="00BC121E" w:rsidP="007D0F31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D0F31" w:rsidRDefault="00BC121E" w:rsidP="007D0F31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D0F3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7D0F31" w:rsidRDefault="00BC121E" w:rsidP="007D0F31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D0F3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D0F31" w:rsidRDefault="00067B62" w:rsidP="007D0F31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pl-PL"/>
        </w:rPr>
      </w:pPr>
      <w:r w:rsidRPr="007D0F31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7D0F31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7D0F31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7D0F31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Niepotrzebne skreślić lub usunąć</w:t>
      </w:r>
    </w:p>
    <w:p w:rsidR="00CF03EF" w:rsidRPr="007D0F31" w:rsidRDefault="00CF03EF" w:rsidP="007D0F31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7D0F31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 Wypełnić jeżeli dotyczy</w:t>
      </w:r>
    </w:p>
    <w:p w:rsidR="00067B62" w:rsidRPr="007D0F31" w:rsidRDefault="00067B62" w:rsidP="007D0F31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D0F31" w:rsidTr="00620E37">
        <w:tc>
          <w:tcPr>
            <w:tcW w:w="2660" w:type="dxa"/>
          </w:tcPr>
          <w:p w:rsidR="00BC121E" w:rsidRPr="007D0F31" w:rsidRDefault="00BC121E" w:rsidP="007D0F3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7D0F31" w:rsidRDefault="00D62E6E" w:rsidP="007D0F3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D0F31" w:rsidRDefault="00844A96" w:rsidP="007D0F3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7D0F3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7D0F3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7D0F31" w:rsidRDefault="00BC121E" w:rsidP="007D0F3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7D0F31" w:rsidRDefault="00BC121E" w:rsidP="007D0F3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D0F3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D0F31" w:rsidRDefault="00844A96" w:rsidP="007D0F3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D0F3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7443F" w:rsidRPr="007D0F3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7D0F3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7D0F3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BBA" w:rsidRDefault="00392BBA">
      <w:r>
        <w:separator/>
      </w:r>
    </w:p>
  </w:endnote>
  <w:endnote w:type="continuationSeparator" w:id="0">
    <w:p w:rsidR="00392BBA" w:rsidRDefault="00392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7D0F31" w:rsidTr="00D67C51">
      <w:tc>
        <w:tcPr>
          <w:tcW w:w="1242" w:type="dxa"/>
          <w:shd w:val="clear" w:color="auto" w:fill="auto"/>
          <w:vAlign w:val="center"/>
        </w:tcPr>
        <w:p w:rsidR="007D0F31" w:rsidRDefault="007D0F31" w:rsidP="007D0F31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1.5pt;height:56.25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7D0F31" w:rsidRDefault="007D0F31" w:rsidP="007D0F31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7D0F31" w:rsidRDefault="007D0F31" w:rsidP="007D0F31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7D0F31" w:rsidRPr="00DF12BF" w:rsidRDefault="007D0F31" w:rsidP="007D0F31">
          <w:pPr>
            <w:tabs>
              <w:tab w:val="center" w:pos="4536"/>
              <w:tab w:val="right" w:pos="9072"/>
            </w:tabs>
            <w:jc w:val="center"/>
            <w:rPr>
              <w:sz w:val="20"/>
              <w:szCs w:val="20"/>
            </w:rPr>
          </w:pPr>
          <w:r w:rsidRPr="00DF12BF">
            <w:rPr>
              <w:sz w:val="20"/>
              <w:szCs w:val="20"/>
            </w:rPr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7D0F31" w:rsidRDefault="007D0F31" w:rsidP="007D0F31">
          <w:pPr>
            <w:jc w:val="right"/>
          </w:pPr>
          <w:r>
            <w:object w:dxaOrig="9676" w:dyaOrig="3645">
              <v:shape id="_x0000_i1028" type="#_x0000_t75" style="width:81pt;height:32.25pt">
                <v:imagedata r:id="rId3" o:title=""/>
              </v:shape>
              <o:OLEObject Type="Embed" ProgID="PBrush" ShapeID="_x0000_i1028" DrawAspect="Content" ObjectID="_1834297657" r:id="rId4"/>
            </w:object>
          </w:r>
        </w:p>
      </w:tc>
    </w:tr>
  </w:tbl>
  <w:p w:rsidR="009A4CD3" w:rsidRDefault="009A4CD3" w:rsidP="007D0F31">
    <w:pPr>
      <w:pStyle w:val="Stopka"/>
      <w:tabs>
        <w:tab w:val="clear" w:pos="4536"/>
      </w:tabs>
      <w:spacing w:after="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43F" w:rsidRDefault="008744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BBA" w:rsidRDefault="00392BBA">
      <w:r>
        <w:separator/>
      </w:r>
    </w:p>
  </w:footnote>
  <w:footnote w:type="continuationSeparator" w:id="0">
    <w:p w:rsidR="00392BBA" w:rsidRDefault="00392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43F" w:rsidRDefault="008744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43F" w:rsidRDefault="007D0F31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75pt;height:50.25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43F" w:rsidRDefault="008744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BB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92BB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F31"/>
    <w:rsid w:val="007D36CE"/>
    <w:rsid w:val="008032C1"/>
    <w:rsid w:val="00844A96"/>
    <w:rsid w:val="008460DE"/>
    <w:rsid w:val="0087443F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633CD2"/>
  <w15:chartTrackingRefBased/>
  <w15:docId w15:val="{6F760962-B09A-4718-BBBC-572263BA8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D0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D0F31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E2D27-BEF3-4CA4-B780-25CC0A8E1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2026-03-06T09:21:00Z</cp:lastPrinted>
  <dcterms:created xsi:type="dcterms:W3CDTF">2026-03-06T09:21:00Z</dcterms:created>
  <dcterms:modified xsi:type="dcterms:W3CDTF">2026-03-06T09:21:00Z</dcterms:modified>
</cp:coreProperties>
</file>