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548B7" w:rsidRPr="003548B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2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548B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548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548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548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548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548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548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548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548B7" w:rsidRPr="007B107C" w:rsidTr="006F2C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548B7" w:rsidRPr="007B107C" w:rsidRDefault="003548B7" w:rsidP="006F2C4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548B7" w:rsidRPr="007B107C" w:rsidRDefault="003548B7" w:rsidP="006F2C4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548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(t.j.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548B7" w:rsidRPr="007B107C" w:rsidRDefault="003548B7" w:rsidP="006F2C4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548B7" w:rsidRPr="007B107C" w:rsidRDefault="003548B7" w:rsidP="006F2C4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548B7" w:rsidRPr="007B107C" w:rsidRDefault="003548B7" w:rsidP="006F2C4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548B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548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łóżek na potrzeby Domów Studenckich - SDM2, SDM3, SDM4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548B7" w:rsidRPr="003548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CRZP/40/2026/AZP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548B7" w:rsidRPr="003548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3548B7" w:rsidRPr="007B107C" w:rsidRDefault="003548B7" w:rsidP="003548B7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3548B7" w:rsidRPr="007B107C" w:rsidRDefault="003548B7" w:rsidP="003548B7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109 ust. 1 pkt 7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8B7" w:rsidRDefault="003548B7" w:rsidP="003548B7">
      <w:pPr>
        <w:spacing w:after="0" w:line="240" w:lineRule="auto"/>
      </w:pPr>
      <w:r>
        <w:separator/>
      </w:r>
    </w:p>
  </w:endnote>
  <w:endnote w:type="continuationSeparator" w:id="0">
    <w:p w:rsidR="003548B7" w:rsidRDefault="003548B7" w:rsidP="0035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8B7" w:rsidRDefault="003548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8B7" w:rsidRDefault="003548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8B7" w:rsidRDefault="003548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8B7" w:rsidRDefault="003548B7" w:rsidP="003548B7">
      <w:pPr>
        <w:spacing w:after="0" w:line="240" w:lineRule="auto"/>
      </w:pPr>
      <w:r>
        <w:separator/>
      </w:r>
    </w:p>
  </w:footnote>
  <w:footnote w:type="continuationSeparator" w:id="0">
    <w:p w:rsidR="003548B7" w:rsidRDefault="003548B7" w:rsidP="0035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8B7" w:rsidRDefault="00354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8B7" w:rsidRDefault="00354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8B7" w:rsidRDefault="003548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25A"/>
    <w:rsid w:val="002621C4"/>
    <w:rsid w:val="003548B7"/>
    <w:rsid w:val="007B107C"/>
    <w:rsid w:val="007C7D43"/>
    <w:rsid w:val="0081225A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5D3541B-CC58-45BC-8551-2BEBAA5A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8B7"/>
  </w:style>
  <w:style w:type="paragraph" w:styleId="Stopka">
    <w:name w:val="footer"/>
    <w:basedOn w:val="Normalny"/>
    <w:link w:val="StopkaZnak"/>
    <w:uiPriority w:val="99"/>
    <w:unhideWhenUsed/>
    <w:rsid w:val="0035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2026-03-05T12:15:00Z</dcterms:created>
  <dcterms:modified xsi:type="dcterms:W3CDTF">2026-03-05T12:15:00Z</dcterms:modified>
</cp:coreProperties>
</file>