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B13441">
        <w:rPr>
          <w:rFonts w:ascii="Arial" w:hAnsi="Arial" w:cs="Arial"/>
          <w:bCs/>
          <w:szCs w:val="24"/>
        </w:rPr>
        <w:t>4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B41C2C" w:rsidRPr="00B41C2C">
        <w:rPr>
          <w:rFonts w:ascii="Arial" w:hAnsi="Arial" w:cs="Arial"/>
          <w:b/>
          <w:sz w:val="24"/>
          <w:szCs w:val="24"/>
        </w:rPr>
        <w:t>CRZP/37/2026/AZP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41C2C" w:rsidRPr="00B41C2C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41C2C" w:rsidRPr="00B41C2C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B41C2C" w:rsidRPr="00B41C2C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41C2C" w:rsidRPr="00B41C2C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B41C2C" w:rsidRPr="00B41C2C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41C2C" w:rsidTr="00473E8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41C2C" w:rsidRDefault="00B41C2C" w:rsidP="00473E8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B41C2C" w:rsidRDefault="00B41C2C" w:rsidP="00473E8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41C2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41C2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41C2C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B41C2C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B41C2C">
              <w:rPr>
                <w:rFonts w:ascii="Arial" w:hAnsi="Arial" w:cs="Arial"/>
                <w:sz w:val="24"/>
                <w:szCs w:val="24"/>
              </w:rPr>
              <w:t>. zm.)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B41C2C" w:rsidRDefault="00B41C2C" w:rsidP="00473E8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B41C2C" w:rsidRDefault="00B41C2C" w:rsidP="00473E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41C2C" w:rsidRDefault="00B41C2C" w:rsidP="00473E8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B41C2C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B41C2C">
        <w:rPr>
          <w:rFonts w:ascii="Arial" w:hAnsi="Arial" w:cs="Arial"/>
          <w:b/>
          <w:sz w:val="24"/>
          <w:szCs w:val="24"/>
        </w:rPr>
        <w:t>Meble na potrzeby Katedry Zarządzania Jakością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B41C2C" w:rsidRPr="00B41C2C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B41C2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41C2C" w:rsidTr="00B41C2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C2C" w:rsidRDefault="00B41C2C" w:rsidP="00473E8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1C2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C2C" w:rsidRDefault="00B41C2C" w:rsidP="00473E8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41C2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B41C2C" w:rsidRDefault="00B41C2C" w:rsidP="00473E8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1C2C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B41C2C" w:rsidTr="00B41C2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C2C" w:rsidRDefault="00B41C2C" w:rsidP="00473E8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1C2C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C2C" w:rsidRDefault="00B41C2C" w:rsidP="00473E8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41C2C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B41C2C" w:rsidRDefault="00B41C2C" w:rsidP="00473E8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1C2C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B41C2C" w:rsidTr="00B41C2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C2C" w:rsidRDefault="00B41C2C" w:rsidP="00473E8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1C2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C2C" w:rsidRDefault="00B41C2C" w:rsidP="00473E8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41C2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B41C2C" w:rsidRDefault="00B41C2C" w:rsidP="00473E8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1C2C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B41C2C" w:rsidTr="00B41C2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C2C" w:rsidRDefault="00B41C2C" w:rsidP="00473E8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1C2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C2C" w:rsidRDefault="00B41C2C" w:rsidP="00473E8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41C2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41C2C" w:rsidRPr="00B41C2C" w:rsidRDefault="00B41C2C" w:rsidP="00473E8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1C2C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– w tym okresie, wykonał co najmniej 2 dostawy mebli na kwotę 15 tysięcy netto każda.</w:t>
            </w:r>
          </w:p>
          <w:p w:rsidR="00B41C2C" w:rsidRPr="00B41C2C" w:rsidRDefault="00B41C2C" w:rsidP="00473E8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1C2C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B41C2C" w:rsidRDefault="00B41C2C" w:rsidP="00473E8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1C2C">
              <w:rPr>
                <w:rFonts w:ascii="Arial" w:hAnsi="Arial" w:cs="Arial"/>
                <w:sz w:val="24"/>
                <w:szCs w:val="24"/>
              </w:rPr>
              <w:t>1)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</w:t>
            </w:r>
            <w:r w:rsidR="00B13441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1" w:name="_GoBack"/>
            <w:bookmarkEnd w:id="1"/>
            <w:r w:rsidRPr="00B41C2C">
              <w:rPr>
                <w:rFonts w:ascii="Arial" w:hAnsi="Arial" w:cs="Arial"/>
                <w:sz w:val="24"/>
                <w:szCs w:val="24"/>
              </w:rPr>
              <w:t>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63F1" w:rsidRDefault="00CC63F1" w:rsidP="00E4548F">
      <w:pPr>
        <w:spacing w:after="0" w:line="240" w:lineRule="auto"/>
      </w:pPr>
      <w:r>
        <w:separator/>
      </w:r>
    </w:p>
  </w:endnote>
  <w:endnote w:type="continuationSeparator" w:id="0">
    <w:p w:rsidR="00CC63F1" w:rsidRDefault="00CC63F1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2C" w:rsidRDefault="00B41C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2C" w:rsidRDefault="00B41C2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2C" w:rsidRDefault="00B41C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63F1" w:rsidRDefault="00CC63F1" w:rsidP="00E4548F">
      <w:pPr>
        <w:spacing w:after="0" w:line="240" w:lineRule="auto"/>
      </w:pPr>
      <w:r>
        <w:separator/>
      </w:r>
    </w:p>
  </w:footnote>
  <w:footnote w:type="continuationSeparator" w:id="0">
    <w:p w:rsidR="00CC63F1" w:rsidRDefault="00CC63F1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2C" w:rsidRDefault="00B41C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2C" w:rsidRDefault="00B41C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2C" w:rsidRDefault="00B41C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3F1"/>
    <w:rsid w:val="002621C4"/>
    <w:rsid w:val="007B107C"/>
    <w:rsid w:val="007C7D43"/>
    <w:rsid w:val="00843802"/>
    <w:rsid w:val="008750B3"/>
    <w:rsid w:val="00B13441"/>
    <w:rsid w:val="00B41C2C"/>
    <w:rsid w:val="00C31816"/>
    <w:rsid w:val="00CA2A23"/>
    <w:rsid w:val="00CC63F1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D13D85F9-83FC-4CCF-9CDA-A7AFAA05A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41C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1C2C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41C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1C2C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3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3441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1125</Words>
  <Characters>6754</Characters>
  <Application>Microsoft Office Word</Application>
  <DocSecurity>0</DocSecurity>
  <Lines>56</Lines>
  <Paragraphs>15</Paragraphs>
  <ScaleCrop>false</ScaleCrop>
  <Company/>
  <LinksUpToDate>false</LinksUpToDate>
  <CharactersWithSpaces>7864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2026-03-03T08:24:00Z</cp:lastPrinted>
  <dcterms:created xsi:type="dcterms:W3CDTF">2026-03-03T08:24:00Z</dcterms:created>
  <dcterms:modified xsi:type="dcterms:W3CDTF">2026-03-03T08:24:00Z</dcterms:modified>
</cp:coreProperties>
</file>