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F4CB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D4B2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D4B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D4B2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D4B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D4B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D4B2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D4B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D4B2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4B24" w:rsidRPr="007B107C" w:rsidTr="00D966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D4B24" w:rsidRPr="007B107C" w:rsidRDefault="00CD4B24" w:rsidP="00D9669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D4B24" w:rsidRPr="007B107C" w:rsidRDefault="00CD4B24" w:rsidP="00D9669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D4B2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D4B2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D4B2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CD4B2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późn</w:t>
            </w:r>
            <w:proofErr w:type="spellEnd"/>
            <w:r w:rsidRPr="00CD4B2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D4B24" w:rsidRPr="007B107C" w:rsidRDefault="00CD4B24" w:rsidP="00D9669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D4B24" w:rsidRPr="007B107C" w:rsidRDefault="00CD4B24" w:rsidP="00D9669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D4B24" w:rsidRPr="007B107C" w:rsidRDefault="00CD4B24" w:rsidP="00D9669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D4B2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D4B2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CD4B2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sortów</w:t>
      </w:r>
      <w:proofErr w:type="spellEnd"/>
      <w:r w:rsidRPr="00CD4B2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mundurowych na rok 2026/2027 dla studentów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D4B24" w:rsidRPr="00CD4B2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CRZP/34/2026/AZP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D4B24" w:rsidRPr="00CD4B2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4B24" w:rsidRDefault="00CD4B24" w:rsidP="00CD4B24">
      <w:pPr>
        <w:spacing w:after="0" w:line="240" w:lineRule="auto"/>
      </w:pPr>
      <w:r>
        <w:separator/>
      </w:r>
    </w:p>
  </w:endnote>
  <w:endnote w:type="continuationSeparator" w:id="0">
    <w:p w:rsidR="00CD4B24" w:rsidRDefault="00CD4B24" w:rsidP="00CD4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4B24" w:rsidRDefault="00CD4B24" w:rsidP="00CD4B24">
      <w:pPr>
        <w:spacing w:after="0" w:line="240" w:lineRule="auto"/>
      </w:pPr>
      <w:r>
        <w:separator/>
      </w:r>
    </w:p>
  </w:footnote>
  <w:footnote w:type="continuationSeparator" w:id="0">
    <w:p w:rsidR="00CD4B24" w:rsidRDefault="00CD4B24" w:rsidP="00CD4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B24" w:rsidRDefault="00CD4B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59"/>
    <w:rsid w:val="000F4CB0"/>
    <w:rsid w:val="002621C4"/>
    <w:rsid w:val="007B107C"/>
    <w:rsid w:val="007C7D43"/>
    <w:rsid w:val="00843802"/>
    <w:rsid w:val="008750B3"/>
    <w:rsid w:val="00C31816"/>
    <w:rsid w:val="00CD4B24"/>
    <w:rsid w:val="00DA0D59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D4C334B-DD9C-4022-BC70-8B148553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B24"/>
  </w:style>
  <w:style w:type="paragraph" w:styleId="Stopka">
    <w:name w:val="footer"/>
    <w:basedOn w:val="Normalny"/>
    <w:link w:val="StopkaZnak"/>
    <w:uiPriority w:val="99"/>
    <w:unhideWhenUsed/>
    <w:rsid w:val="00CD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389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2026-02-26T14:07:00Z</dcterms:created>
  <dcterms:modified xsi:type="dcterms:W3CDTF">2026-02-26T14:07:00Z</dcterms:modified>
</cp:coreProperties>
</file>