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A533F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A481C" w:rsidRPr="005A481C">
        <w:rPr>
          <w:rFonts w:ascii="Arial" w:hAnsi="Arial" w:cs="Arial"/>
          <w:b/>
          <w:sz w:val="24"/>
          <w:szCs w:val="24"/>
        </w:rPr>
        <w:t>CRZP/33/2026/AZP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A481C" w:rsidRPr="005A481C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A481C" w:rsidRPr="005A481C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5A481C" w:rsidRPr="005A481C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A481C" w:rsidRPr="005A481C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5A481C" w:rsidRPr="005A481C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A481C" w:rsidTr="00F83E6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A481C" w:rsidRDefault="005A481C" w:rsidP="00F83E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5A481C" w:rsidRDefault="005A481C" w:rsidP="00F83E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A48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5A481C" w:rsidRDefault="005A481C" w:rsidP="00F83E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A481C" w:rsidRDefault="005A481C" w:rsidP="00F83E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A481C" w:rsidRDefault="005A481C" w:rsidP="00F83E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5A481C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A481C">
        <w:rPr>
          <w:rFonts w:ascii="Arial" w:hAnsi="Arial" w:cs="Arial"/>
          <w:b/>
          <w:sz w:val="24"/>
          <w:szCs w:val="24"/>
        </w:rPr>
        <w:t xml:space="preserve">Wykonanie dokumentacji projektowej "Remontu pomieszczenia C-259 </w:t>
      </w:r>
      <w:r w:rsidRPr="00042B72">
        <w:rPr>
          <w:rFonts w:ascii="Arial" w:hAnsi="Arial" w:cs="Arial"/>
          <w:b/>
          <w:sz w:val="24"/>
          <w:szCs w:val="24"/>
        </w:rPr>
        <w:t>znajdującego się w budynku C przy ul. Morskiej 81-87 w Gdyni</w:t>
      </w:r>
      <w:r w:rsidR="00042B72" w:rsidRPr="00042B72">
        <w:rPr>
          <w:rFonts w:ascii="Arial" w:hAnsi="Arial" w:cs="Arial"/>
          <w:b/>
          <w:sz w:val="24"/>
          <w:szCs w:val="24"/>
        </w:rPr>
        <w:t xml:space="preserve"> - </w:t>
      </w:r>
      <w:r w:rsidR="00042B72" w:rsidRPr="00042B72">
        <w:rPr>
          <w:rFonts w:ascii="Arial" w:hAnsi="Arial" w:cs="Arial"/>
          <w:b/>
          <w:bCs/>
          <w:sz w:val="24"/>
          <w:szCs w:val="24"/>
        </w:rPr>
        <w:t>wentylacji grawitacyjnej</w:t>
      </w:r>
      <w:r w:rsidRPr="00042B72">
        <w:rPr>
          <w:rFonts w:ascii="Arial" w:hAnsi="Arial" w:cs="Arial"/>
          <w:b/>
          <w:sz w:val="24"/>
          <w:szCs w:val="24"/>
        </w:rPr>
        <w:t>"</w:t>
      </w:r>
      <w:r w:rsidRPr="005A481C">
        <w:rPr>
          <w:rFonts w:ascii="Arial" w:hAnsi="Arial" w:cs="Arial"/>
          <w:b/>
          <w:sz w:val="24"/>
          <w:szCs w:val="24"/>
        </w:rPr>
        <w:t xml:space="preserve"> wraz ze sprawowaniem nadzoru autorskiego w trakcie wykonywania robót budowlanych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5A481C" w:rsidRPr="005A481C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5A48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A481C" w:rsidTr="005A48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81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A481C" w:rsidTr="005A48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81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A481C" w:rsidTr="005A48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81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5A481C" w:rsidTr="005A48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481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A481C" w:rsidRP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1.</w:t>
            </w:r>
            <w:r w:rsidRPr="005A481C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architektonicznej bez ograniczeń określone w ustawie z dnia 7 lipca 1994 r. Prawo Budowlane  (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5A481C" w:rsidRP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2.</w:t>
            </w:r>
            <w:r w:rsidRPr="005A481C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instalacyjnej w zakresie sieci, instalacji i urządzeń cieplnych, wentylacyjnych, gazowych, wodociągowych i kanalizacyjnych bez ograniczeń określone w ustawie z dnia 7 lipca 1994 r. Prawo Budowlane (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5A481C" w:rsidRP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3.</w:t>
            </w:r>
            <w:r w:rsidRPr="005A481C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konstrukcyjno - budowlanej bez ograniczeń określone w ustawie z dnia 7 lipca 1994 r. Prawo Budowlane  (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 xml:space="preserve"> .U. z 2025 r. poz. 418 z </w:t>
            </w:r>
            <w:proofErr w:type="spellStart"/>
            <w:r w:rsidRPr="005A481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5A481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5A481C" w:rsidRDefault="005A481C" w:rsidP="00F83E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481C">
              <w:rPr>
                <w:rFonts w:ascii="Arial" w:hAnsi="Arial" w:cs="Arial"/>
                <w:sz w:val="24"/>
                <w:szCs w:val="24"/>
              </w:rPr>
              <w:t>4.</w:t>
            </w:r>
            <w:r w:rsidRPr="005A481C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A533F1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r w:rsidRPr="005A481C">
              <w:rPr>
                <w:rFonts w:ascii="Arial" w:hAnsi="Arial" w:cs="Arial"/>
                <w:sz w:val="24"/>
                <w:szCs w:val="24"/>
              </w:rPr>
              <w:t>w wykonaniu co najmniej 3 dokumentacji projektowych związanej z zaprojektowaniem instalacji wentylacji grawitacyjnej.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DEA" w:rsidRDefault="007F3DEA" w:rsidP="00E4548F">
      <w:pPr>
        <w:spacing w:after="0" w:line="240" w:lineRule="auto"/>
      </w:pPr>
      <w:r>
        <w:separator/>
      </w:r>
    </w:p>
  </w:endnote>
  <w:endnote w:type="continuationSeparator" w:id="0">
    <w:p w:rsidR="007F3DEA" w:rsidRDefault="007F3DE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DEA" w:rsidRDefault="007F3DEA" w:rsidP="00E4548F">
      <w:pPr>
        <w:spacing w:after="0" w:line="240" w:lineRule="auto"/>
      </w:pPr>
      <w:r>
        <w:separator/>
      </w:r>
    </w:p>
  </w:footnote>
  <w:footnote w:type="continuationSeparator" w:id="0">
    <w:p w:rsidR="007F3DEA" w:rsidRDefault="007F3DE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81C" w:rsidRDefault="005A4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DEA"/>
    <w:rsid w:val="00042B72"/>
    <w:rsid w:val="002621C4"/>
    <w:rsid w:val="005A481C"/>
    <w:rsid w:val="007B107C"/>
    <w:rsid w:val="007C7D43"/>
    <w:rsid w:val="007F3DEA"/>
    <w:rsid w:val="00843802"/>
    <w:rsid w:val="008750B3"/>
    <w:rsid w:val="00A533F1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D9F9"/>
  <w15:chartTrackingRefBased/>
  <w15:docId w15:val="{DF817CC5-8979-4096-8323-7E6E2F4D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A4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481C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A48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481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1088</Words>
  <Characters>6529</Characters>
  <Application>Microsoft Office Word</Application>
  <DocSecurity>0</DocSecurity>
  <Lines>54</Lines>
  <Paragraphs>15</Paragraphs>
  <ScaleCrop>false</ScaleCrop>
  <Company/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2026-02-26T08:29:00Z</dcterms:created>
  <dcterms:modified xsi:type="dcterms:W3CDTF">2026-02-26T08:29:00Z</dcterms:modified>
</cp:coreProperties>
</file>