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83FC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1702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1702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1702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1702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1702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1702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1702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1702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17028" w:rsidRPr="007B107C" w:rsidTr="00F33F9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17028" w:rsidRPr="007B107C" w:rsidRDefault="00D17028" w:rsidP="00F33F9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17028" w:rsidRPr="007B107C" w:rsidRDefault="00D17028" w:rsidP="00F33F9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1702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1702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1702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17028" w:rsidRPr="007B107C" w:rsidRDefault="00D17028" w:rsidP="00F33F9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17028" w:rsidRPr="007B107C" w:rsidRDefault="00D17028" w:rsidP="00F33F9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17028" w:rsidRPr="007B107C" w:rsidRDefault="00D17028" w:rsidP="00F33F9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17028" w:rsidP="00183FC7">
      <w:pPr>
        <w:spacing w:before="240"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1702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Świadczenie</w:t>
      </w:r>
      <w:bookmarkStart w:id="0" w:name="_GoBack"/>
      <w:bookmarkEnd w:id="0"/>
      <w:r w:rsidRPr="00D1702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usługi Sternika/ Mechanika/ Mechatronika dla IM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17028" w:rsidRPr="00D1702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CRZP/28/2026/AZP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17028" w:rsidRPr="00D1702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028" w:rsidRDefault="00D17028" w:rsidP="00D17028">
      <w:pPr>
        <w:spacing w:after="0" w:line="240" w:lineRule="auto"/>
      </w:pPr>
      <w:r>
        <w:separator/>
      </w:r>
    </w:p>
  </w:endnote>
  <w:endnote w:type="continuationSeparator" w:id="0">
    <w:p w:rsidR="00D17028" w:rsidRDefault="00D17028" w:rsidP="00D17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8" w:rsidRDefault="00D170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8" w:rsidRDefault="00D170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8" w:rsidRDefault="00D170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028" w:rsidRDefault="00D17028" w:rsidP="00D17028">
      <w:pPr>
        <w:spacing w:after="0" w:line="240" w:lineRule="auto"/>
      </w:pPr>
      <w:r>
        <w:separator/>
      </w:r>
    </w:p>
  </w:footnote>
  <w:footnote w:type="continuationSeparator" w:id="0">
    <w:p w:rsidR="00D17028" w:rsidRDefault="00D17028" w:rsidP="00D17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8" w:rsidRDefault="00D170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8" w:rsidRDefault="00D170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028" w:rsidRDefault="00D170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28B"/>
    <w:rsid w:val="00183FC7"/>
    <w:rsid w:val="002621C4"/>
    <w:rsid w:val="007B107C"/>
    <w:rsid w:val="007C7D43"/>
    <w:rsid w:val="00843802"/>
    <w:rsid w:val="0086428B"/>
    <w:rsid w:val="008750B3"/>
    <w:rsid w:val="00C31816"/>
    <w:rsid w:val="00D17028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F8A4B32-F61D-40B2-9B61-5284B17B6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7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7028"/>
  </w:style>
  <w:style w:type="paragraph" w:styleId="Stopka">
    <w:name w:val="footer"/>
    <w:basedOn w:val="Normalny"/>
    <w:link w:val="StopkaZnak"/>
    <w:uiPriority w:val="99"/>
    <w:unhideWhenUsed/>
    <w:rsid w:val="00D17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7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2026-02-13T07:31:00Z</cp:lastPrinted>
  <dcterms:created xsi:type="dcterms:W3CDTF">2026-02-13T07:31:00Z</dcterms:created>
  <dcterms:modified xsi:type="dcterms:W3CDTF">2026-02-13T07:31:00Z</dcterms:modified>
</cp:coreProperties>
</file>