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A7958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8600F" w:rsidRPr="0098600F">
        <w:rPr>
          <w:b/>
        </w:rPr>
        <w:t>CRZP/28/2026/AZP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8600F" w:rsidRPr="004A5DB6" w:rsidTr="00F33F91">
        <w:tc>
          <w:tcPr>
            <w:tcW w:w="9212" w:type="dxa"/>
            <w:shd w:val="clear" w:color="auto" w:fill="auto"/>
          </w:tcPr>
          <w:p w:rsidR="0098600F" w:rsidRPr="004A5DB6" w:rsidRDefault="0098600F" w:rsidP="00F33F9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8600F" w:rsidRPr="004A5DB6" w:rsidRDefault="0098600F" w:rsidP="00F33F9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8600F">
              <w:t>(</w:t>
            </w:r>
            <w:proofErr w:type="spellStart"/>
            <w:r w:rsidRPr="0098600F">
              <w:t>t.j</w:t>
            </w:r>
            <w:proofErr w:type="spellEnd"/>
            <w:r w:rsidRPr="0098600F">
              <w:t>. Dz. U. z 2024 r. poz. 1320 z późn. zm.)</w:t>
            </w:r>
            <w:r w:rsidRPr="004A5DB6">
              <w:t xml:space="preserve"> (dalej jako: ustawa Pzp), dotyczące:</w:t>
            </w:r>
          </w:p>
          <w:p w:rsidR="0098600F" w:rsidRPr="004A5DB6" w:rsidRDefault="0098600F" w:rsidP="00F33F9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8600F" w:rsidRPr="004A5DB6" w:rsidRDefault="0098600F" w:rsidP="00F33F9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8600F" w:rsidRPr="004A5DB6" w:rsidRDefault="0098600F" w:rsidP="00F33F9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8600F" w:rsidRPr="0098600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8600F" w:rsidP="005434B3">
      <w:pPr>
        <w:spacing w:after="240" w:line="276" w:lineRule="auto"/>
        <w:jc w:val="center"/>
      </w:pPr>
      <w:r w:rsidRPr="0098600F">
        <w:rPr>
          <w:b/>
        </w:rPr>
        <w:t>Świadczenie usługi Sternika/ Mechanika/ Mechatronika dla IM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A7958" w:rsidRDefault="004F23F7" w:rsidP="000857C0">
      <w:pPr>
        <w:spacing w:after="120" w:line="276" w:lineRule="auto"/>
        <w:jc w:val="both"/>
      </w:pPr>
      <w:r w:rsidRPr="005A7958">
        <w:t>Oświadczam,</w:t>
      </w:r>
      <w:r w:rsidR="00313417" w:rsidRPr="005A7958">
        <w:t xml:space="preserve"> że spełniam</w:t>
      </w:r>
      <w:r w:rsidR="004541F9" w:rsidRPr="005A7958">
        <w:t>, określone przez Zamawiającego,</w:t>
      </w:r>
      <w:r w:rsidR="00313417" w:rsidRPr="005A7958">
        <w:t xml:space="preserve"> warunki udziału </w:t>
      </w:r>
      <w:r w:rsidR="004541F9" w:rsidRPr="005A795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A795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A795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5A7958">
              <w:rPr>
                <w:b/>
              </w:rPr>
              <w:t>Warunki udziału w postępowaniu</w:t>
            </w:r>
          </w:p>
        </w:tc>
      </w:tr>
      <w:tr w:rsidR="0098600F" w:rsidRPr="003A59F0" w:rsidTr="00F33F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8600F">
              <w:rPr>
                <w:rFonts w:cs="Calibri"/>
                <w:b/>
                <w:bCs/>
              </w:rPr>
              <w:t>Sytuacja ekonomiczna lub finansowa</w:t>
            </w:r>
          </w:p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Zamawiający nie określa szczegółowego warunku w tym zakresie.</w:t>
            </w:r>
          </w:p>
        </w:tc>
      </w:tr>
      <w:tr w:rsidR="0098600F" w:rsidRPr="003A59F0" w:rsidTr="00F33F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8600F">
              <w:rPr>
                <w:rFonts w:cs="Calibri"/>
                <w:b/>
                <w:bCs/>
              </w:rPr>
              <w:t>Zdolność techniczna lub zawodowa</w:t>
            </w:r>
          </w:p>
          <w:p w:rsidR="0098600F" w:rsidRPr="0098600F" w:rsidRDefault="0098600F" w:rsidP="005A7958">
            <w:pPr>
              <w:spacing w:after="120"/>
              <w:jc w:val="both"/>
              <w:rPr>
                <w:rFonts w:cs="Calibri"/>
              </w:rPr>
            </w:pPr>
            <w:bookmarkStart w:id="0" w:name="_GoBack"/>
            <w:r w:rsidRPr="0098600F">
              <w:rPr>
                <w:rFonts w:cs="Calibri"/>
              </w:rPr>
              <w:t>O udzielenie zamówienia publicznego mogą ubiegać się wykonawcy, którzy spełniają warunki, dotyczące  zdolności technicznej lub zawodowej.</w:t>
            </w:r>
          </w:p>
          <w:p w:rsidR="0098600F" w:rsidRPr="0098600F" w:rsidRDefault="0098600F" w:rsidP="005A7958">
            <w:p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 xml:space="preserve">W celu spełnienia powyższego warunku, Wykonawca zobowiązany jest wykazać, że dysponuje nw. uprawnieniami do wykonania zamówienia: </w:t>
            </w:r>
          </w:p>
          <w:p w:rsidR="0098600F" w:rsidRPr="0098600F" w:rsidRDefault="0098600F" w:rsidP="005A7958">
            <w:pPr>
              <w:numPr>
                <w:ilvl w:val="0"/>
                <w:numId w:val="12"/>
              </w:num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 xml:space="preserve">Patent uprawniający do kierowania morskimi jachtami motorowodnymi - patent morskiego sternika motorowodnego  zgodnie z Rozporządzeniem Ministra Sportu i Turystyki z dnia 9 kwietnia 2013 r. w sprawie uprawiania turystyki wodnej lub patent morskiego sternika motorowodnego </w:t>
            </w:r>
          </w:p>
          <w:p w:rsidR="0098600F" w:rsidRPr="0098600F" w:rsidRDefault="0098600F" w:rsidP="005A7958">
            <w:pPr>
              <w:numPr>
                <w:ilvl w:val="0"/>
                <w:numId w:val="12"/>
              </w:num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Świadectwo indywidualnych technik ratunkowych</w:t>
            </w:r>
            <w:r w:rsidRPr="0098600F">
              <w:rPr>
                <w:rFonts w:cs="Calibri"/>
              </w:rPr>
              <w:tab/>
            </w:r>
          </w:p>
          <w:p w:rsidR="0098600F" w:rsidRPr="0098600F" w:rsidRDefault="0098600F" w:rsidP="005A7958">
            <w:pPr>
              <w:numPr>
                <w:ilvl w:val="0"/>
                <w:numId w:val="12"/>
              </w:num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Świadectwo ochrony przeciwpożarowej stopnia podstawowego</w:t>
            </w:r>
          </w:p>
          <w:p w:rsidR="0098600F" w:rsidRPr="0098600F" w:rsidRDefault="0098600F" w:rsidP="005A7958">
            <w:pPr>
              <w:numPr>
                <w:ilvl w:val="0"/>
                <w:numId w:val="12"/>
              </w:num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Świadectwo elementarnych zasad udzielania pierwszej pomocy medycznej</w:t>
            </w:r>
          </w:p>
          <w:p w:rsidR="0098600F" w:rsidRPr="0098600F" w:rsidRDefault="0098600F" w:rsidP="005A7958">
            <w:pPr>
              <w:numPr>
                <w:ilvl w:val="0"/>
                <w:numId w:val="12"/>
              </w:num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Świadectwo bezpieczeństwa własnego i odpowiedzialności wspólnej</w:t>
            </w:r>
          </w:p>
          <w:p w:rsidR="0098600F" w:rsidRPr="0098600F" w:rsidRDefault="0098600F" w:rsidP="005A7958">
            <w:pPr>
              <w:numPr>
                <w:ilvl w:val="0"/>
                <w:numId w:val="12"/>
              </w:num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Międzynarodowe świadectwo zdrowia</w:t>
            </w:r>
          </w:p>
          <w:p w:rsidR="0098600F" w:rsidRPr="0098600F" w:rsidRDefault="0098600F" w:rsidP="005A7958">
            <w:pPr>
              <w:numPr>
                <w:ilvl w:val="0"/>
                <w:numId w:val="12"/>
              </w:num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Świadectwo operatora SRC</w:t>
            </w:r>
          </w:p>
          <w:p w:rsidR="0098600F" w:rsidRPr="0098600F" w:rsidRDefault="0098600F" w:rsidP="005A7958">
            <w:pPr>
              <w:numPr>
                <w:ilvl w:val="0"/>
                <w:numId w:val="12"/>
              </w:num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Dyplom młodszego mechanika motorzysty zgodnie z Rozporządzeniem Ministra Gospodarki Morskiej i Żeglugi Śródlądowej z dnia 23 kwietnia 2018 r. w sprawie wyszkolenia i kwalifikacji członków załóg statków morskich</w:t>
            </w:r>
          </w:p>
          <w:p w:rsidR="0098600F" w:rsidRPr="0098600F" w:rsidRDefault="0098600F" w:rsidP="005A7958">
            <w:pPr>
              <w:numPr>
                <w:ilvl w:val="0"/>
                <w:numId w:val="12"/>
              </w:num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Prawo jazdy Kat B.</w:t>
            </w:r>
          </w:p>
          <w:p w:rsidR="0098600F" w:rsidRPr="0098600F" w:rsidRDefault="0098600F" w:rsidP="005A7958">
            <w:pPr>
              <w:numPr>
                <w:ilvl w:val="0"/>
                <w:numId w:val="12"/>
              </w:num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Uprawnienia SEP - E1</w:t>
            </w:r>
          </w:p>
          <w:p w:rsidR="0098600F" w:rsidRPr="00A95E89" w:rsidRDefault="0098600F" w:rsidP="005A7958">
            <w:pPr>
              <w:spacing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Wszystkie ww. wskazane osoby muszą posiadać aktualne dokumenty uprawniające do zajmowania wskazanych stanowisk zgodnie z obowiązującymi przepisami</w:t>
            </w:r>
            <w:bookmarkEnd w:id="0"/>
          </w:p>
        </w:tc>
      </w:tr>
      <w:tr w:rsidR="0098600F" w:rsidRPr="003A59F0" w:rsidTr="00F33F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8600F">
              <w:rPr>
                <w:rFonts w:cs="Calibri"/>
                <w:b/>
                <w:bCs/>
              </w:rPr>
              <w:t>Zdolność do występowania w obrocie gospodarczym</w:t>
            </w:r>
          </w:p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Zamawiający nie określa szczegółowego warunku w tym zakresie.</w:t>
            </w:r>
          </w:p>
        </w:tc>
      </w:tr>
      <w:tr w:rsidR="0098600F" w:rsidRPr="003A59F0" w:rsidTr="00F33F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8600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8600F" w:rsidRPr="00A95E89" w:rsidRDefault="0098600F" w:rsidP="00F33F91">
            <w:pPr>
              <w:spacing w:before="60" w:after="120"/>
              <w:jc w:val="both"/>
              <w:rPr>
                <w:rFonts w:cs="Calibri"/>
              </w:rPr>
            </w:pPr>
            <w:r w:rsidRPr="0098600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A795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A7958">
        <w:rPr>
          <w:sz w:val="20"/>
          <w:szCs w:val="20"/>
        </w:rPr>
        <w:t xml:space="preserve">…………….……. </w:t>
      </w:r>
      <w:r w:rsidRPr="005A7958">
        <w:rPr>
          <w:i/>
          <w:sz w:val="16"/>
          <w:szCs w:val="16"/>
        </w:rPr>
        <w:t>(miejscowość),</w:t>
      </w:r>
      <w:r w:rsidRPr="005A7958">
        <w:rPr>
          <w:i/>
          <w:sz w:val="18"/>
          <w:szCs w:val="18"/>
        </w:rPr>
        <w:t xml:space="preserve"> </w:t>
      </w:r>
      <w:r w:rsidRPr="005A7958">
        <w:rPr>
          <w:sz w:val="20"/>
          <w:szCs w:val="20"/>
        </w:rPr>
        <w:t xml:space="preserve">dnia ………….……. r. </w:t>
      </w:r>
    </w:p>
    <w:p w:rsidR="00025C8D" w:rsidRPr="005A795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A7958">
        <w:rPr>
          <w:sz w:val="20"/>
          <w:szCs w:val="20"/>
        </w:rPr>
        <w:tab/>
      </w:r>
      <w:r w:rsidRPr="005A7958">
        <w:rPr>
          <w:sz w:val="20"/>
          <w:szCs w:val="20"/>
        </w:rPr>
        <w:tab/>
      </w:r>
      <w:r w:rsidRPr="005A7958">
        <w:rPr>
          <w:sz w:val="20"/>
          <w:szCs w:val="20"/>
        </w:rPr>
        <w:tab/>
      </w:r>
      <w:r w:rsidRPr="005A7958">
        <w:rPr>
          <w:sz w:val="20"/>
          <w:szCs w:val="20"/>
        </w:rPr>
        <w:tab/>
      </w:r>
      <w:r w:rsidRPr="005A7958">
        <w:rPr>
          <w:sz w:val="20"/>
          <w:szCs w:val="20"/>
        </w:rPr>
        <w:tab/>
      </w:r>
      <w:r w:rsidRPr="005A7958">
        <w:rPr>
          <w:sz w:val="20"/>
          <w:szCs w:val="20"/>
        </w:rPr>
        <w:tab/>
      </w:r>
      <w:r w:rsidRPr="005A795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A795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599" w:rsidRDefault="00BA6599" w:rsidP="0038231F">
      <w:pPr>
        <w:spacing w:after="0" w:line="240" w:lineRule="auto"/>
      </w:pPr>
      <w:r>
        <w:separator/>
      </w:r>
    </w:p>
  </w:endnote>
  <w:endnote w:type="continuationSeparator" w:id="0">
    <w:p w:rsidR="00BA6599" w:rsidRDefault="00BA65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00F" w:rsidRDefault="009860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00F" w:rsidRDefault="009860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599" w:rsidRDefault="00BA6599" w:rsidP="0038231F">
      <w:pPr>
        <w:spacing w:after="0" w:line="240" w:lineRule="auto"/>
      </w:pPr>
      <w:r>
        <w:separator/>
      </w:r>
    </w:p>
  </w:footnote>
  <w:footnote w:type="continuationSeparator" w:id="0">
    <w:p w:rsidR="00BA6599" w:rsidRDefault="00BA65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00F" w:rsidRDefault="009860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00F" w:rsidRDefault="009860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00F" w:rsidRDefault="009860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8A2684"/>
    <w:multiLevelType w:val="hybridMultilevel"/>
    <w:tmpl w:val="81287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22248A"/>
    <w:multiLevelType w:val="hybridMultilevel"/>
    <w:tmpl w:val="02582D12"/>
    <w:lvl w:ilvl="0" w:tplc="E970222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59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7958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600F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A6599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91C2AB"/>
  <w15:chartTrackingRefBased/>
  <w15:docId w15:val="{C429904B-2F88-474D-BF6B-92485923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DD1F6-C912-4F5E-AC0A-B97EE247C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2026-02-13T07:30:00Z</cp:lastPrinted>
  <dcterms:created xsi:type="dcterms:W3CDTF">2026-02-13T07:30:00Z</dcterms:created>
  <dcterms:modified xsi:type="dcterms:W3CDTF">2026-02-13T07:30:00Z</dcterms:modified>
</cp:coreProperties>
</file>