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94A" w:rsidRPr="00353FDC" w:rsidRDefault="0074294A" w:rsidP="0074294A">
      <w:pPr>
        <w:spacing w:after="600"/>
        <w:jc w:val="right"/>
        <w:rPr>
          <w:rFonts w:ascii="Arial" w:hAnsi="Arial" w:cs="Arial"/>
        </w:rPr>
      </w:pPr>
      <w:bookmarkStart w:id="0" w:name="_Hlk53520193"/>
      <w:r w:rsidRPr="00017E60">
        <w:rPr>
          <w:rFonts w:ascii="Arial" w:hAnsi="Arial" w:cs="Arial"/>
        </w:rPr>
        <w:t>Częstochowa</w:t>
      </w:r>
      <w:r w:rsidRPr="00353FDC">
        <w:rPr>
          <w:rFonts w:ascii="Arial" w:hAnsi="Arial" w:cs="Arial"/>
        </w:rPr>
        <w:t xml:space="preserve"> dnia: </w:t>
      </w:r>
      <w:r>
        <w:rPr>
          <w:rFonts w:ascii="Arial" w:hAnsi="Arial" w:cs="Arial"/>
        </w:rPr>
        <w:t>2026-03-03</w:t>
      </w:r>
    </w:p>
    <w:p w:rsidR="0074294A" w:rsidRPr="00353FDC" w:rsidRDefault="0074294A" w:rsidP="0074294A">
      <w:pPr>
        <w:spacing w:line="360" w:lineRule="auto"/>
        <w:ind w:right="3969"/>
        <w:rPr>
          <w:rFonts w:ascii="Arial" w:hAnsi="Arial" w:cs="Arial"/>
          <w:b/>
          <w:bCs/>
        </w:rPr>
      </w:pPr>
      <w:r w:rsidRPr="00017E60">
        <w:rPr>
          <w:rFonts w:ascii="Arial" w:hAnsi="Arial" w:cs="Arial"/>
          <w:b/>
          <w:bCs/>
        </w:rPr>
        <w:t>Politechnika Częstochowska</w:t>
      </w:r>
    </w:p>
    <w:p w:rsidR="0074294A" w:rsidRPr="00353FDC" w:rsidRDefault="0074294A" w:rsidP="0074294A">
      <w:pPr>
        <w:spacing w:line="360" w:lineRule="auto"/>
        <w:ind w:right="3969"/>
        <w:rPr>
          <w:rFonts w:ascii="Arial" w:hAnsi="Arial" w:cs="Arial"/>
        </w:rPr>
      </w:pPr>
      <w:r w:rsidRPr="00017E60">
        <w:rPr>
          <w:rFonts w:ascii="Arial" w:hAnsi="Arial" w:cs="Arial"/>
        </w:rPr>
        <w:t>Dąbrowskiego</w:t>
      </w:r>
      <w:r w:rsidRPr="00353FDC">
        <w:rPr>
          <w:rFonts w:ascii="Arial" w:hAnsi="Arial" w:cs="Arial"/>
        </w:rPr>
        <w:t xml:space="preserve"> </w:t>
      </w:r>
      <w:r w:rsidRPr="00017E60">
        <w:rPr>
          <w:rFonts w:ascii="Arial" w:hAnsi="Arial" w:cs="Arial"/>
        </w:rPr>
        <w:t>69</w:t>
      </w:r>
    </w:p>
    <w:p w:rsidR="0074294A" w:rsidRDefault="0074294A" w:rsidP="0074294A">
      <w:pPr>
        <w:spacing w:line="360" w:lineRule="auto"/>
        <w:ind w:right="3969"/>
        <w:rPr>
          <w:rFonts w:ascii="Arial" w:hAnsi="Arial" w:cs="Arial"/>
        </w:rPr>
      </w:pPr>
      <w:r w:rsidRPr="00017E60">
        <w:rPr>
          <w:rFonts w:ascii="Arial" w:hAnsi="Arial" w:cs="Arial"/>
        </w:rPr>
        <w:t>42-201</w:t>
      </w:r>
      <w:r w:rsidRPr="00353FDC">
        <w:rPr>
          <w:rFonts w:ascii="Arial" w:hAnsi="Arial" w:cs="Arial"/>
        </w:rPr>
        <w:t xml:space="preserve"> </w:t>
      </w:r>
      <w:r w:rsidRPr="00017E60">
        <w:rPr>
          <w:rFonts w:ascii="Arial" w:hAnsi="Arial" w:cs="Arial"/>
        </w:rPr>
        <w:t>Częstochowa</w:t>
      </w:r>
    </w:p>
    <w:p w:rsidR="0074294A" w:rsidRDefault="0074294A" w:rsidP="0074294A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74294A" w:rsidRPr="00E554F1" w:rsidRDefault="0074294A" w:rsidP="0074294A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604"/>
      </w:tblGrid>
      <w:tr w:rsidR="0074294A" w:rsidRPr="00353FDC" w:rsidTr="009F6E7F">
        <w:tc>
          <w:tcPr>
            <w:tcW w:w="10065" w:type="dxa"/>
            <w:shd w:val="clear" w:color="auto" w:fill="F2F2F2"/>
            <w:hideMark/>
          </w:tcPr>
          <w:p w:rsidR="0074294A" w:rsidRPr="00353FDC" w:rsidRDefault="0074294A" w:rsidP="009F6E7F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74294A" w:rsidRPr="00353FDC" w:rsidRDefault="0074294A" w:rsidP="009F6E7F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Y W ZADANIU CZĘŚCIOWYM NR 1 i 2 </w:t>
            </w:r>
          </w:p>
        </w:tc>
      </w:tr>
    </w:tbl>
    <w:p w:rsidR="0074294A" w:rsidRPr="00353FDC" w:rsidRDefault="0074294A" w:rsidP="0074294A">
      <w:pPr>
        <w:keepNext/>
        <w:spacing w:after="240"/>
        <w:outlineLvl w:val="0"/>
        <w:rPr>
          <w:rFonts w:ascii="Arial" w:hAnsi="Arial" w:cs="Arial"/>
          <w:b/>
        </w:rPr>
      </w:pPr>
    </w:p>
    <w:p w:rsidR="0074294A" w:rsidRPr="00353FDC" w:rsidRDefault="0074294A" w:rsidP="0074294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4294A" w:rsidRPr="00353FDC" w:rsidTr="009F6E7F">
        <w:tc>
          <w:tcPr>
            <w:tcW w:w="2269" w:type="dxa"/>
            <w:shd w:val="clear" w:color="auto" w:fill="auto"/>
          </w:tcPr>
          <w:p w:rsidR="0074294A" w:rsidRPr="00353FDC" w:rsidRDefault="0074294A" w:rsidP="009F6E7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74294A" w:rsidRPr="00353FDC" w:rsidRDefault="0074294A" w:rsidP="009F6E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863C2">
              <w:rPr>
                <w:rFonts w:ascii="Arial" w:hAnsi="Arial" w:cs="Arial"/>
                <w:bCs/>
              </w:rPr>
              <w:t>Dostawa sprzętu komputerowego dla Wydziału Zarządzania Politechniki Częstochowskiej (7 zadań)</w:t>
            </w:r>
          </w:p>
        </w:tc>
      </w:tr>
      <w:tr w:rsidR="0074294A" w:rsidRPr="00353FDC" w:rsidTr="009F6E7F">
        <w:tc>
          <w:tcPr>
            <w:tcW w:w="2269" w:type="dxa"/>
            <w:shd w:val="clear" w:color="auto" w:fill="auto"/>
          </w:tcPr>
          <w:p w:rsidR="0074294A" w:rsidRPr="00353FDC" w:rsidRDefault="0074294A" w:rsidP="009F6E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294A" w:rsidRPr="00353FDC" w:rsidRDefault="0074294A" w:rsidP="009F6E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RZ-DZP.261.56</w:t>
            </w:r>
            <w:r w:rsidRPr="00017E60">
              <w:rPr>
                <w:rFonts w:ascii="Arial" w:hAnsi="Arial" w:cs="Arial"/>
                <w:bCs/>
              </w:rPr>
              <w:t>.2025.MM</w:t>
            </w:r>
          </w:p>
        </w:tc>
      </w:tr>
    </w:tbl>
    <w:p w:rsidR="0074294A" w:rsidRPr="00E1738E" w:rsidRDefault="0074294A" w:rsidP="0074294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74294A" w:rsidRDefault="0074294A" w:rsidP="0074294A">
      <w:pPr>
        <w:pStyle w:val="Nagwek"/>
        <w:spacing w:line="360" w:lineRule="auto"/>
        <w:jc w:val="both"/>
        <w:rPr>
          <w:rFonts w:ascii="Arial" w:hAnsi="Arial" w:cs="Arial"/>
        </w:rPr>
      </w:pPr>
      <w:r w:rsidRPr="007739C3">
        <w:rPr>
          <w:rFonts w:ascii="Arial" w:hAnsi="Arial" w:cs="Arial"/>
        </w:rPr>
        <w:t>Zgodnie z art. 263 ustawy z dnia 11 września 201</w:t>
      </w:r>
      <w:r>
        <w:rPr>
          <w:rFonts w:ascii="Arial" w:hAnsi="Arial" w:cs="Arial"/>
        </w:rPr>
        <w:t>9 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2024 r. poz. 1320</w:t>
      </w:r>
      <w:r w:rsidRPr="007739C3">
        <w:rPr>
          <w:rFonts w:ascii="Arial" w:hAnsi="Arial" w:cs="Arial"/>
        </w:rPr>
        <w:t xml:space="preserve">) jeżeli wykonawca, którego oferta została wybrana jako najkorzystniejsza, uchyla się od zawarcia umowy w sprawie zamówienia publicznego lub nie wnosi wymaganego zabezpieczenia należytego wykonania umowy, </w:t>
      </w:r>
      <w:r w:rsidRPr="007739C3">
        <w:rPr>
          <w:rFonts w:ascii="Arial" w:hAnsi="Arial" w:cs="Arial"/>
          <w:u w:val="single"/>
        </w:rPr>
        <w:t xml:space="preserve">zamawiający może dokonać ponownego badania i oceny ofert spośród ofert pozostałych w </w:t>
      </w:r>
      <w:r>
        <w:rPr>
          <w:rFonts w:ascii="Arial" w:hAnsi="Arial" w:cs="Arial"/>
          <w:u w:val="single"/>
        </w:rPr>
        <w:t xml:space="preserve"> </w:t>
      </w:r>
      <w:r w:rsidRPr="007739C3">
        <w:rPr>
          <w:rFonts w:ascii="Arial" w:hAnsi="Arial" w:cs="Arial"/>
          <w:u w:val="single"/>
        </w:rPr>
        <w:t>postępowaniu wykonawców oraz wybrać najkorzystniejszą ofertę</w:t>
      </w:r>
      <w:r w:rsidRPr="007739C3">
        <w:rPr>
          <w:rFonts w:ascii="Arial" w:hAnsi="Arial" w:cs="Arial"/>
        </w:rPr>
        <w:t xml:space="preserve"> albo unieważnić postępowanie.</w:t>
      </w:r>
    </w:p>
    <w:p w:rsidR="0074294A" w:rsidRDefault="0074294A" w:rsidP="0074294A">
      <w:pPr>
        <w:spacing w:line="360" w:lineRule="auto"/>
        <w:rPr>
          <w:rFonts w:ascii="Arial" w:hAnsi="Arial" w:cs="Arial"/>
        </w:rPr>
      </w:pPr>
    </w:p>
    <w:p w:rsidR="0074294A" w:rsidRPr="007739C3" w:rsidRDefault="0074294A" w:rsidP="0074294A">
      <w:pPr>
        <w:spacing w:line="360" w:lineRule="auto"/>
        <w:rPr>
          <w:rFonts w:ascii="Arial" w:hAnsi="Arial" w:cs="Arial"/>
        </w:rPr>
      </w:pPr>
      <w:r w:rsidRPr="007739C3">
        <w:rPr>
          <w:rFonts w:ascii="Arial" w:hAnsi="Arial" w:cs="Arial"/>
        </w:rPr>
        <w:t xml:space="preserve">W związku z uchyleniem się od zawarcia umowy </w:t>
      </w:r>
      <w:r>
        <w:rPr>
          <w:rFonts w:ascii="Arial" w:hAnsi="Arial" w:cs="Arial"/>
        </w:rPr>
        <w:t xml:space="preserve">w zadaniu częściowym nr 1 i 2 </w:t>
      </w:r>
      <w:r w:rsidRPr="007739C3">
        <w:rPr>
          <w:rFonts w:ascii="Arial" w:hAnsi="Arial" w:cs="Arial"/>
        </w:rPr>
        <w:t xml:space="preserve">przez </w:t>
      </w:r>
      <w:r>
        <w:rPr>
          <w:rFonts w:ascii="Arial" w:hAnsi="Arial" w:cs="Arial"/>
        </w:rPr>
        <w:t xml:space="preserve">wykonawcę </w:t>
      </w:r>
      <w:r>
        <w:rPr>
          <w:rFonts w:ascii="Arial" w:hAnsi="Arial" w:cs="Arial"/>
          <w:b/>
        </w:rPr>
        <w:t>PIXEL Centrum Komputerowe Tomasz Dziedzic, Wilkowa 3A, 28-232 Łubnice</w:t>
      </w:r>
      <w:r w:rsidRPr="00580B1D">
        <w:rPr>
          <w:rFonts w:ascii="Arial" w:hAnsi="Arial" w:cs="Arial"/>
          <w:bCs/>
        </w:rPr>
        <w:t>,</w:t>
      </w:r>
      <w:r w:rsidRPr="007739C3">
        <w:rPr>
          <w:rFonts w:ascii="Arial" w:hAnsi="Arial" w:cs="Arial"/>
          <w:b/>
          <w:bCs/>
        </w:rPr>
        <w:t xml:space="preserve"> </w:t>
      </w:r>
      <w:r w:rsidRPr="007739C3">
        <w:rPr>
          <w:rFonts w:ascii="Arial" w:hAnsi="Arial" w:cs="Arial"/>
          <w:bCs/>
        </w:rPr>
        <w:t xml:space="preserve">Zamawiający dokonał </w:t>
      </w:r>
      <w:r w:rsidRPr="007739C3">
        <w:rPr>
          <w:rFonts w:ascii="Arial" w:hAnsi="Arial" w:cs="Arial"/>
        </w:rPr>
        <w:t xml:space="preserve"> ponownego badania i oceny ofert spośród ofert pozostałych w postęp</w:t>
      </w:r>
      <w:r>
        <w:rPr>
          <w:rFonts w:ascii="Arial" w:hAnsi="Arial" w:cs="Arial"/>
        </w:rPr>
        <w:t>owaniu Wykonawców.</w:t>
      </w:r>
    </w:p>
    <w:p w:rsidR="0074294A" w:rsidRDefault="0074294A" w:rsidP="0074294A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</w:rPr>
      </w:pPr>
      <w:r w:rsidRPr="007739C3">
        <w:rPr>
          <w:rFonts w:ascii="Arial" w:hAnsi="Arial" w:cs="Arial"/>
        </w:rPr>
        <w:t xml:space="preserve">W związku z powyższym Zamawiający, </w:t>
      </w:r>
      <w:r w:rsidRPr="007739C3">
        <w:rPr>
          <w:rFonts w:ascii="Arial" w:hAnsi="Arial" w:cs="Arial"/>
          <w:b/>
        </w:rPr>
        <w:t>Politechnika Częstochowska</w:t>
      </w:r>
      <w:r w:rsidRPr="007739C3">
        <w:rPr>
          <w:rFonts w:ascii="Arial" w:hAnsi="Arial" w:cs="Arial"/>
        </w:rPr>
        <w:t>, działając na podstawie art. 253 ust. 1 ustawy z dnia 11 września 2019</w:t>
      </w:r>
      <w:r>
        <w:rPr>
          <w:rFonts w:ascii="Arial" w:hAnsi="Arial" w:cs="Arial"/>
        </w:rPr>
        <w:t xml:space="preserve"> </w:t>
      </w:r>
      <w:r w:rsidRPr="007739C3">
        <w:rPr>
          <w:rFonts w:ascii="Arial" w:hAnsi="Arial" w:cs="Arial"/>
        </w:rPr>
        <w:t xml:space="preserve">r. Prawo zamówień publicznych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2024 r. poz. 1320</w:t>
      </w:r>
      <w:r w:rsidRPr="007739C3">
        <w:rPr>
          <w:rFonts w:ascii="Arial" w:hAnsi="Arial" w:cs="Arial"/>
        </w:rPr>
        <w:t xml:space="preserve">), zwanej dalej „ustawą </w:t>
      </w:r>
      <w:proofErr w:type="spellStart"/>
      <w:r w:rsidRPr="007739C3">
        <w:rPr>
          <w:rFonts w:ascii="Arial" w:hAnsi="Arial" w:cs="Arial"/>
        </w:rPr>
        <w:t>Pzp</w:t>
      </w:r>
      <w:proofErr w:type="spellEnd"/>
      <w:r w:rsidRPr="007739C3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>,</w:t>
      </w:r>
      <w:r w:rsidRPr="007739C3">
        <w:rPr>
          <w:rFonts w:ascii="Arial" w:hAnsi="Arial" w:cs="Arial"/>
        </w:rPr>
        <w:t xml:space="preserve"> jako najkorzystniejsza wybrana została oferta złożona przez wykonawcę:</w:t>
      </w:r>
    </w:p>
    <w:p w:rsidR="0074294A" w:rsidRPr="00F92C23" w:rsidRDefault="0074294A" w:rsidP="0074294A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9193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3"/>
      </w:tblGrid>
      <w:tr w:rsidR="0074294A" w:rsidRPr="00E1738E" w:rsidTr="009F6E7F">
        <w:trPr>
          <w:cantSplit/>
          <w:trHeight w:val="3990"/>
        </w:trPr>
        <w:tc>
          <w:tcPr>
            <w:tcW w:w="9193" w:type="dxa"/>
          </w:tcPr>
          <w:tbl>
            <w:tblPr>
              <w:tblW w:w="9072" w:type="dxa"/>
              <w:tblInd w:w="4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CellMar>
                <w:left w:w="47" w:type="dxa"/>
                <w:right w:w="47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74294A" w:rsidTr="009F6E7F">
              <w:trPr>
                <w:cantSplit/>
              </w:trPr>
              <w:tc>
                <w:tcPr>
                  <w:tcW w:w="907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hideMark/>
                </w:tcPr>
                <w:p w:rsidR="0074294A" w:rsidRDefault="0074294A" w:rsidP="009F6E7F">
                  <w:pPr>
                    <w:spacing w:before="120" w:after="24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Część nr 1</w:t>
                  </w:r>
                  <w:r>
                    <w:rPr>
                      <w:rFonts w:ascii="Arial" w:hAnsi="Arial" w:cs="Arial"/>
                    </w:rPr>
                    <w:t>: Dostawa komputera przenośnego - laptopa (model nr 1)</w:t>
                  </w:r>
                </w:p>
                <w:p w:rsidR="0074294A" w:rsidRDefault="0074294A" w:rsidP="009F6E7F">
                  <w:pPr>
                    <w:spacing w:before="60" w:line="360" w:lineRule="auto"/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BIS S.C. KAROL KOWALSKI, ŁUKASZ KOWALSKI</w:t>
                  </w:r>
                </w:p>
                <w:p w:rsidR="0074294A" w:rsidRDefault="0074294A" w:rsidP="009F6E7F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 xml:space="preserve">Al. Niepodległości 41 </w:t>
                  </w:r>
                </w:p>
                <w:p w:rsidR="0074294A" w:rsidRDefault="0074294A" w:rsidP="009F6E7F">
                  <w:pPr>
                    <w:spacing w:after="120"/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42-216 Częstochowa</w:t>
                  </w:r>
                </w:p>
                <w:p w:rsidR="0074294A" w:rsidRDefault="0074294A" w:rsidP="009F6E7F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</w:rPr>
                    <w:t xml:space="preserve">za cenę wykonania przedmiotu zamówienia w wysokości </w:t>
                  </w:r>
                  <w:r>
                    <w:rPr>
                      <w:rFonts w:ascii="Arial" w:hAnsi="Arial" w:cs="Arial"/>
                      <w:b/>
                    </w:rPr>
                    <w:t>5 854,80 zł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brutto</w:t>
                  </w:r>
                  <w:r>
                    <w:rPr>
                      <w:rFonts w:ascii="Arial" w:hAnsi="Arial" w:cs="Arial"/>
                      <w:bCs/>
                    </w:rPr>
                    <w:t>.</w:t>
                  </w:r>
                </w:p>
                <w:p w:rsidR="0074294A" w:rsidRDefault="0074294A" w:rsidP="009F6E7F">
                  <w:pPr>
                    <w:spacing w:before="120" w:line="360" w:lineRule="auto"/>
                    <w:jc w:val="both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u w:val="single"/>
                    </w:rPr>
                    <w:t>Uzasadnienie wyboru</w:t>
                  </w:r>
                  <w:r>
                    <w:rPr>
                      <w:rFonts w:ascii="Arial" w:hAnsi="Arial" w:cs="Arial"/>
                      <w:color w:val="000000"/>
                    </w:rPr>
                    <w:t>:</w:t>
                  </w:r>
                </w:p>
                <w:p w:rsidR="0074294A" w:rsidRDefault="0074294A" w:rsidP="009F6E7F">
                  <w:pPr>
                    <w:pStyle w:val="Nagwek"/>
                    <w:tabs>
                      <w:tab w:val="left" w:pos="708"/>
                    </w:tabs>
                    <w:spacing w:after="60" w:line="360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      </w:r>
                </w:p>
              </w:tc>
            </w:tr>
            <w:tr w:rsidR="0074294A" w:rsidTr="009F6E7F">
              <w:trPr>
                <w:cantSplit/>
              </w:trPr>
              <w:tc>
                <w:tcPr>
                  <w:tcW w:w="907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hideMark/>
                </w:tcPr>
                <w:p w:rsidR="0074294A" w:rsidRDefault="0074294A" w:rsidP="009F6E7F">
                  <w:pPr>
                    <w:spacing w:before="120" w:after="240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Część nr 2</w:t>
                  </w:r>
                  <w:r>
                    <w:rPr>
                      <w:rFonts w:ascii="Arial" w:hAnsi="Arial" w:cs="Arial"/>
                    </w:rPr>
                    <w:t>: Dostawa komputera przenośnego - laptopa (model nr 2)</w:t>
                  </w:r>
                </w:p>
                <w:p w:rsidR="0074294A" w:rsidRDefault="0074294A" w:rsidP="009F6E7F">
                  <w:pPr>
                    <w:spacing w:before="60" w:line="360" w:lineRule="auto"/>
                    <w:jc w:val="both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BIS S.C. KAROL KOWALSKI, ŁUKASZ KOWALSKI</w:t>
                  </w:r>
                </w:p>
                <w:p w:rsidR="0074294A" w:rsidRDefault="0074294A" w:rsidP="009F6E7F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 xml:space="preserve">Al. Niepodległości 41 </w:t>
                  </w:r>
                </w:p>
                <w:p w:rsidR="0074294A" w:rsidRDefault="0074294A" w:rsidP="009F6E7F">
                  <w:pPr>
                    <w:spacing w:after="120"/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42-216 Częstochowa</w:t>
                  </w:r>
                </w:p>
                <w:p w:rsidR="0074294A" w:rsidRDefault="0074294A" w:rsidP="009F6E7F">
                  <w:pPr>
                    <w:spacing w:line="360" w:lineRule="auto"/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</w:rPr>
                    <w:t xml:space="preserve">za cenę wykonania przedmiotu zamówienia w wysokości </w:t>
                  </w:r>
                  <w:r>
                    <w:rPr>
                      <w:rFonts w:ascii="Arial" w:hAnsi="Arial" w:cs="Arial"/>
                      <w:b/>
                    </w:rPr>
                    <w:t>5 854,80 zł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brutto</w:t>
                  </w:r>
                  <w:r>
                    <w:rPr>
                      <w:rFonts w:ascii="Arial" w:hAnsi="Arial" w:cs="Arial"/>
                      <w:bCs/>
                    </w:rPr>
                    <w:t>.</w:t>
                  </w:r>
                </w:p>
                <w:p w:rsidR="0074294A" w:rsidRDefault="0074294A" w:rsidP="009F6E7F">
                  <w:pPr>
                    <w:spacing w:before="120" w:line="360" w:lineRule="auto"/>
                    <w:jc w:val="both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u w:val="single"/>
                    </w:rPr>
                    <w:t>Uzasadnienie wyboru</w:t>
                  </w:r>
                  <w:r>
                    <w:rPr>
                      <w:rFonts w:ascii="Arial" w:hAnsi="Arial" w:cs="Arial"/>
                      <w:color w:val="000000"/>
                    </w:rPr>
                    <w:t>:</w:t>
                  </w:r>
                </w:p>
                <w:p w:rsidR="0074294A" w:rsidRDefault="0074294A" w:rsidP="009F6E7F">
                  <w:pPr>
                    <w:pStyle w:val="Nagwek"/>
                    <w:tabs>
                      <w:tab w:val="left" w:pos="708"/>
                    </w:tabs>
                    <w:spacing w:after="60" w:line="360" w:lineRule="auto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      </w:r>
                </w:p>
              </w:tc>
            </w:tr>
          </w:tbl>
          <w:p w:rsidR="0074294A" w:rsidRPr="00E1738E" w:rsidRDefault="0074294A" w:rsidP="009F6E7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74294A" w:rsidRDefault="0074294A" w:rsidP="0074294A">
      <w:pPr>
        <w:spacing w:before="360" w:after="12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74294A" w:rsidRDefault="0074294A" w:rsidP="0074294A">
      <w:pPr>
        <w:spacing w:before="360" w:after="12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74294A" w:rsidRDefault="0074294A" w:rsidP="0074294A">
      <w:pPr>
        <w:spacing w:before="360" w:after="12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74294A" w:rsidRDefault="0074294A" w:rsidP="0074294A">
      <w:pPr>
        <w:spacing w:before="360" w:after="12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74294A" w:rsidRPr="00745132" w:rsidRDefault="0074294A" w:rsidP="0074294A">
      <w:pPr>
        <w:spacing w:before="360" w:after="120" w:line="360" w:lineRule="auto"/>
        <w:jc w:val="both"/>
        <w:rPr>
          <w:rFonts w:ascii="Arial" w:hAnsi="Arial" w:cs="Arial"/>
          <w:color w:val="000000"/>
        </w:rPr>
      </w:pPr>
      <w:r w:rsidRPr="0074513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745132">
        <w:rPr>
          <w:rFonts w:ascii="Arial" w:hAnsi="Arial" w:cs="Arial"/>
          <w:color w:val="000000"/>
        </w:rPr>
        <w:t>: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3402"/>
        <w:gridCol w:w="2268"/>
        <w:gridCol w:w="992"/>
      </w:tblGrid>
      <w:tr w:rsidR="0074294A" w:rsidRPr="00745132" w:rsidTr="009F6E7F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4294A" w:rsidRPr="00745132" w:rsidRDefault="0074294A" w:rsidP="009F6E7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45132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4294A" w:rsidRPr="00745132" w:rsidRDefault="0074294A" w:rsidP="009F6E7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745132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4294A" w:rsidRPr="00745132" w:rsidRDefault="0074294A" w:rsidP="009F6E7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45132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4294A" w:rsidRPr="00745132" w:rsidRDefault="0074294A" w:rsidP="009F6E7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745132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4294A" w:rsidRPr="00745132" w:rsidTr="009F6E7F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>1 - Dostawa komputera przenośnego - laptopa (model nr 1)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F245C5" w:rsidRDefault="0074294A" w:rsidP="009F6E7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D6FF9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74294A" w:rsidRPr="00F245C5" w:rsidRDefault="0074294A" w:rsidP="009F6E7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Pr="001D6FF9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4294A" w:rsidRPr="00745132" w:rsidRDefault="0074294A" w:rsidP="009F6E7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D6FF9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D6FF9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1 - Cena </w:t>
            </w:r>
            <w:r>
              <w:rPr>
                <w:rFonts w:ascii="Arial" w:hAnsi="Arial" w:cs="Arial"/>
              </w:rPr>
              <w:t>–</w:t>
            </w:r>
            <w:r w:rsidRPr="0074513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100.00</w:t>
            </w:r>
          </w:p>
        </w:tc>
      </w:tr>
      <w:tr w:rsidR="0074294A" w:rsidRPr="00745132" w:rsidTr="009F6E7F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>1 - Dostawa komputera przenośnego - laptopa (model nr 1)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745132" w:rsidRDefault="0074294A" w:rsidP="009F6E7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45132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74294A" w:rsidRPr="00745132" w:rsidRDefault="0074294A" w:rsidP="009F6E7F">
            <w:pPr>
              <w:spacing w:line="360" w:lineRule="auto"/>
              <w:rPr>
                <w:rFonts w:ascii="Arial" w:hAnsi="Arial" w:cs="Arial"/>
              </w:rPr>
            </w:pPr>
            <w:r w:rsidRPr="00745132">
              <w:rPr>
                <w:rFonts w:ascii="Arial" w:hAnsi="Arial" w:cs="Arial"/>
              </w:rPr>
              <w:t>Wilkowa 3A</w:t>
            </w:r>
          </w:p>
          <w:p w:rsidR="0074294A" w:rsidRPr="00745132" w:rsidRDefault="0074294A" w:rsidP="009F6E7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>28-232 Łubnice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1 - Cena -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-</w:t>
            </w:r>
          </w:p>
        </w:tc>
      </w:tr>
      <w:tr w:rsidR="0074294A" w:rsidRPr="00745132" w:rsidTr="009F6E7F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>2 - Dostawa komputera przenośnego - laptopa (model nr 2)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F245C5" w:rsidRDefault="0074294A" w:rsidP="009F6E7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D6FF9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74294A" w:rsidRPr="00F245C5" w:rsidRDefault="0074294A" w:rsidP="009F6E7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Pr="001D6FF9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74294A" w:rsidRPr="003502B2" w:rsidRDefault="0074294A" w:rsidP="009F6E7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D6FF9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D6FF9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1 - Cena </w:t>
            </w:r>
            <w:r>
              <w:rPr>
                <w:rFonts w:ascii="Arial" w:hAnsi="Arial" w:cs="Arial"/>
              </w:rPr>
              <w:t>–</w:t>
            </w:r>
            <w:r w:rsidRPr="0074513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100.00</w:t>
            </w:r>
          </w:p>
        </w:tc>
      </w:tr>
      <w:tr w:rsidR="0074294A" w:rsidRPr="00745132" w:rsidTr="009F6E7F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>2 - Dostawa komputera przenośnego - laptopa (model nr 2)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745132" w:rsidRDefault="0074294A" w:rsidP="009F6E7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45132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74294A" w:rsidRPr="00745132" w:rsidRDefault="0074294A" w:rsidP="009F6E7F">
            <w:pPr>
              <w:spacing w:line="360" w:lineRule="auto"/>
              <w:rPr>
                <w:rFonts w:ascii="Arial" w:hAnsi="Arial" w:cs="Arial"/>
              </w:rPr>
            </w:pPr>
            <w:r w:rsidRPr="00745132">
              <w:rPr>
                <w:rFonts w:ascii="Arial" w:hAnsi="Arial" w:cs="Arial"/>
              </w:rPr>
              <w:t>Wilkowa 3A</w:t>
            </w:r>
          </w:p>
          <w:p w:rsidR="0074294A" w:rsidRPr="00745132" w:rsidRDefault="0074294A" w:rsidP="009F6E7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>28-232 Łubnice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94A" w:rsidRPr="00745132" w:rsidRDefault="0074294A" w:rsidP="009F6E7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1 - Cena -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94A" w:rsidRPr="00745132" w:rsidRDefault="0074294A" w:rsidP="009F6E7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745132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-</w:t>
            </w:r>
          </w:p>
        </w:tc>
      </w:tr>
    </w:tbl>
    <w:p w:rsidR="0074294A" w:rsidRDefault="0074294A" w:rsidP="0074294A">
      <w:pPr>
        <w:spacing w:before="120"/>
        <w:jc w:val="both"/>
        <w:rPr>
          <w:color w:val="000000"/>
        </w:rPr>
      </w:pPr>
    </w:p>
    <w:p w:rsidR="0074294A" w:rsidRPr="00D50535" w:rsidRDefault="0074294A" w:rsidP="0074294A">
      <w:pPr>
        <w:jc w:val="both"/>
        <w:rPr>
          <w:rFonts w:ascii="Arial" w:hAnsi="Arial" w:cs="Arial"/>
          <w:color w:val="000000"/>
        </w:rPr>
      </w:pPr>
    </w:p>
    <w:p w:rsidR="0074294A" w:rsidRDefault="0074294A" w:rsidP="00B36EDA">
      <w:pPr>
        <w:spacing w:after="600"/>
        <w:jc w:val="right"/>
        <w:rPr>
          <w:rFonts w:ascii="Arial" w:hAnsi="Arial" w:cs="Arial"/>
        </w:rPr>
      </w:pPr>
    </w:p>
    <w:p w:rsidR="0074294A" w:rsidRDefault="0074294A" w:rsidP="00B36EDA">
      <w:pPr>
        <w:spacing w:after="600"/>
        <w:jc w:val="right"/>
        <w:rPr>
          <w:rFonts w:ascii="Arial" w:hAnsi="Arial" w:cs="Arial"/>
        </w:rPr>
      </w:pPr>
    </w:p>
    <w:p w:rsidR="00B36EDA" w:rsidRPr="00353FDC" w:rsidRDefault="008B41BA" w:rsidP="00B36EDA">
      <w:pPr>
        <w:spacing w:after="600"/>
        <w:jc w:val="right"/>
        <w:rPr>
          <w:rFonts w:ascii="Arial" w:hAnsi="Arial" w:cs="Arial"/>
        </w:rPr>
      </w:pPr>
      <w:bookmarkStart w:id="1" w:name="_GoBack"/>
      <w:bookmarkEnd w:id="1"/>
      <w:r w:rsidRPr="008B41BA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8B41BA">
        <w:rPr>
          <w:rFonts w:ascii="Arial" w:hAnsi="Arial" w:cs="Arial"/>
        </w:rPr>
        <w:t>2026-02-12</w:t>
      </w:r>
    </w:p>
    <w:p w:rsidR="00B36EDA" w:rsidRPr="00353FDC" w:rsidRDefault="008B41B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B41BA">
        <w:rPr>
          <w:rFonts w:ascii="Arial" w:hAnsi="Arial" w:cs="Arial"/>
          <w:b/>
          <w:bCs/>
        </w:rPr>
        <w:t>Politechnika Częstochowska</w:t>
      </w:r>
    </w:p>
    <w:p w:rsidR="00B36EDA" w:rsidRPr="00353FDC" w:rsidRDefault="008B41BA" w:rsidP="00B36EDA">
      <w:pPr>
        <w:spacing w:line="360" w:lineRule="auto"/>
        <w:ind w:right="3969"/>
        <w:rPr>
          <w:rFonts w:ascii="Arial" w:hAnsi="Arial" w:cs="Arial"/>
        </w:rPr>
      </w:pPr>
      <w:r w:rsidRPr="008B41BA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8B41BA">
        <w:rPr>
          <w:rFonts w:ascii="Arial" w:hAnsi="Arial" w:cs="Arial"/>
        </w:rPr>
        <w:t>69</w:t>
      </w:r>
    </w:p>
    <w:p w:rsidR="00B36EDA" w:rsidRPr="00353FDC" w:rsidRDefault="008B41BA" w:rsidP="00B36EDA">
      <w:pPr>
        <w:ind w:right="3969"/>
        <w:rPr>
          <w:rFonts w:ascii="Arial" w:hAnsi="Arial" w:cs="Arial"/>
        </w:rPr>
      </w:pPr>
      <w:r w:rsidRPr="008B41BA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8B41BA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BA7CDC" w:rsidRDefault="00BA7CDC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8B41B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Dostawa sprzętu komputerowego dla Wydziału Zarządzania Politechniki Częstochowskiej (7 zadań)</w:t>
            </w:r>
          </w:p>
        </w:tc>
      </w:tr>
      <w:tr w:rsidR="008B41BA" w:rsidRPr="00353FDC" w:rsidTr="009078A7">
        <w:tc>
          <w:tcPr>
            <w:tcW w:w="2269" w:type="dxa"/>
            <w:shd w:val="clear" w:color="auto" w:fill="auto"/>
          </w:tcPr>
          <w:p w:rsidR="008B41BA" w:rsidRPr="00353FDC" w:rsidRDefault="008B41BA" w:rsidP="009078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B41BA" w:rsidRPr="00353FDC" w:rsidRDefault="008B41BA" w:rsidP="009078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RZ-DZP.261.56.2025.MM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B41BA" w:rsidRPr="008B41BA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B41BA" w:rsidRPr="008B41BA">
        <w:rPr>
          <w:rFonts w:ascii="Arial" w:hAnsi="Arial" w:cs="Arial"/>
        </w:rPr>
        <w:t>(</w:t>
      </w:r>
      <w:proofErr w:type="spellStart"/>
      <w:r w:rsidR="008B41BA" w:rsidRPr="008B41BA">
        <w:rPr>
          <w:rFonts w:ascii="Arial" w:hAnsi="Arial" w:cs="Arial"/>
        </w:rPr>
        <w:t>t.j</w:t>
      </w:r>
      <w:proofErr w:type="spellEnd"/>
      <w:r w:rsidR="008B41BA" w:rsidRPr="008B41BA">
        <w:rPr>
          <w:rFonts w:ascii="Arial" w:hAnsi="Arial" w:cs="Arial"/>
        </w:rPr>
        <w:t xml:space="preserve">. Dz. U. z 2024 r. poz. 1320 z </w:t>
      </w:r>
      <w:proofErr w:type="spellStart"/>
      <w:r w:rsidR="008B41BA" w:rsidRPr="008B41BA">
        <w:rPr>
          <w:rFonts w:ascii="Arial" w:hAnsi="Arial" w:cs="Arial"/>
        </w:rPr>
        <w:t>późn</w:t>
      </w:r>
      <w:proofErr w:type="spellEnd"/>
      <w:r w:rsidR="008B41BA" w:rsidRPr="008B41BA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B41BA" w:rsidTr="008B41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F245C5" w:rsidRDefault="008B41BA" w:rsidP="009078A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B41B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B41BA">
              <w:rPr>
                <w:rFonts w:ascii="Arial" w:hAnsi="Arial" w:cs="Arial"/>
              </w:rPr>
              <w:t>Dostawa komputera przenośnego - laptopa (model nr 1)</w:t>
            </w:r>
          </w:p>
          <w:p w:rsidR="008B41BA" w:rsidRPr="00F245C5" w:rsidRDefault="008B41BA" w:rsidP="009078A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B41BA">
              <w:rPr>
                <w:rFonts w:ascii="Arial" w:hAnsi="Arial" w:cs="Arial"/>
                <w:b/>
              </w:rPr>
              <w:t>PIXEL Centrum Komputerowe Tomasz Dziedzic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Wilkowa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3A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B41BA" w:rsidRPr="00F245C5" w:rsidRDefault="008B41BA" w:rsidP="009078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Łubnice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B41BA">
              <w:rPr>
                <w:rFonts w:ascii="Arial" w:hAnsi="Arial" w:cs="Arial"/>
                <w:b/>
              </w:rPr>
              <w:t>5 532.54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B41BA" w:rsidRPr="00F245C5" w:rsidRDefault="008B41BA" w:rsidP="009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A7CDC" w:rsidRDefault="008B41BA" w:rsidP="009078A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B41B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BA7CDC" w:rsidRPr="00BA7CDC" w:rsidRDefault="00BA7CDC" w:rsidP="00BA7CDC"/>
          <w:p w:rsidR="008B41BA" w:rsidRPr="00BA7CDC" w:rsidRDefault="008B41BA" w:rsidP="00BA7CDC"/>
        </w:tc>
      </w:tr>
      <w:tr w:rsidR="008B41BA" w:rsidTr="008B41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F245C5" w:rsidRDefault="008B41BA" w:rsidP="009078A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B41B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B41BA">
              <w:rPr>
                <w:rFonts w:ascii="Arial" w:hAnsi="Arial" w:cs="Arial"/>
              </w:rPr>
              <w:t>Dostawa komputera przenośnego - laptopa (model nr 2)</w:t>
            </w:r>
          </w:p>
          <w:p w:rsidR="008B41BA" w:rsidRPr="00F245C5" w:rsidRDefault="008B41BA" w:rsidP="009078A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B41BA">
              <w:rPr>
                <w:rFonts w:ascii="Arial" w:hAnsi="Arial" w:cs="Arial"/>
                <w:b/>
              </w:rPr>
              <w:t>PIXEL Centrum Komputerowe Tomasz Dziedzic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Wilkowa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3A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B41BA" w:rsidRPr="00F245C5" w:rsidRDefault="008B41BA" w:rsidP="009078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Łubnice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B41BA">
              <w:rPr>
                <w:rFonts w:ascii="Arial" w:hAnsi="Arial" w:cs="Arial"/>
                <w:b/>
              </w:rPr>
              <w:t>5 532.54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B41BA" w:rsidRPr="00F245C5" w:rsidRDefault="008B41BA" w:rsidP="009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B41BA" w:rsidRPr="00F245C5" w:rsidRDefault="008B41BA" w:rsidP="009078A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B41B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8B41BA" w:rsidTr="008B41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F245C5" w:rsidRDefault="008B41BA" w:rsidP="009078A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B41BA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B41BA">
              <w:rPr>
                <w:rFonts w:ascii="Arial" w:hAnsi="Arial" w:cs="Arial"/>
              </w:rPr>
              <w:t>Dostawa urządzenia wielofunkcyjnego</w:t>
            </w:r>
          </w:p>
          <w:p w:rsidR="008B41BA" w:rsidRPr="00F245C5" w:rsidRDefault="008B41BA" w:rsidP="009078A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B41BA">
              <w:rPr>
                <w:rFonts w:ascii="Arial" w:hAnsi="Arial" w:cs="Arial"/>
                <w:b/>
              </w:rPr>
              <w:t>PROKOMP Paweł Prokopowicz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Miodowa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7F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B41BA" w:rsidRPr="00F245C5" w:rsidRDefault="008B41BA" w:rsidP="009078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42-274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Aleksandria Druga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B41BA">
              <w:rPr>
                <w:rFonts w:ascii="Arial" w:hAnsi="Arial" w:cs="Arial"/>
                <w:b/>
              </w:rPr>
              <w:t>5 891.70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B41BA" w:rsidRPr="00F245C5" w:rsidRDefault="008B41BA" w:rsidP="009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B41BA" w:rsidRPr="00F245C5" w:rsidRDefault="008B41BA" w:rsidP="009078A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B41B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8B41BA" w:rsidTr="008B41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F245C5" w:rsidRDefault="008B41BA" w:rsidP="009078A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B41BA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B41BA">
              <w:rPr>
                <w:rFonts w:ascii="Arial" w:hAnsi="Arial" w:cs="Arial"/>
              </w:rPr>
              <w:t>Dostawa komputera przenośnego - laptopa (model nr 3)</w:t>
            </w:r>
          </w:p>
          <w:p w:rsidR="008B41BA" w:rsidRPr="00F245C5" w:rsidRDefault="008B41BA" w:rsidP="009078A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B41BA">
              <w:rPr>
                <w:rFonts w:ascii="Arial" w:hAnsi="Arial" w:cs="Arial"/>
                <w:b/>
              </w:rPr>
              <w:t>PIXEL Centrum Komputerowe Tomasz Dziedzic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Wilkowa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3A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B41BA" w:rsidRPr="00F245C5" w:rsidRDefault="008B41BA" w:rsidP="009078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Łubnice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B41BA">
              <w:rPr>
                <w:rFonts w:ascii="Arial" w:hAnsi="Arial" w:cs="Arial"/>
                <w:b/>
              </w:rPr>
              <w:t>6 678.90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B41BA" w:rsidRPr="00F245C5" w:rsidRDefault="008B41BA" w:rsidP="009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B41BA" w:rsidRPr="00F245C5" w:rsidRDefault="008B41BA" w:rsidP="009078A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B41B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8B41BA" w:rsidTr="008B41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F245C5" w:rsidRDefault="008B41BA" w:rsidP="009078A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B41BA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B41BA">
              <w:rPr>
                <w:rFonts w:ascii="Arial" w:hAnsi="Arial" w:cs="Arial"/>
              </w:rPr>
              <w:t>Dostawa 2 laptopów z oprogramowaniem</w:t>
            </w:r>
          </w:p>
          <w:p w:rsidR="008B41BA" w:rsidRPr="00F245C5" w:rsidRDefault="008B41BA" w:rsidP="009078A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B41BA">
              <w:rPr>
                <w:rFonts w:ascii="Arial" w:hAnsi="Arial" w:cs="Arial"/>
                <w:b/>
              </w:rPr>
              <w:t>PIXEL Centrum Komputerowe Tomasz Dziedzic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Wilkowa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3A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B41BA" w:rsidRPr="00F245C5" w:rsidRDefault="008B41BA" w:rsidP="009078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B41BA">
              <w:rPr>
                <w:rFonts w:ascii="Arial" w:hAnsi="Arial" w:cs="Arial"/>
                <w:bCs/>
              </w:rPr>
              <w:t>Łubnice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B41BA">
              <w:rPr>
                <w:rFonts w:ascii="Arial" w:hAnsi="Arial" w:cs="Arial"/>
                <w:b/>
              </w:rPr>
              <w:t>12 922.38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B41BA" w:rsidRPr="00F245C5" w:rsidRDefault="008B41BA" w:rsidP="009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B41BA" w:rsidRPr="00F245C5" w:rsidRDefault="008B41BA" w:rsidP="009078A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B41B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8B41BA" w:rsidTr="008B41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F245C5" w:rsidRDefault="008B41BA" w:rsidP="009078A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B41BA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B41BA">
              <w:rPr>
                <w:rFonts w:ascii="Arial" w:hAnsi="Arial" w:cs="Arial"/>
              </w:rPr>
              <w:t>Dostawa 3 laptopów</w:t>
            </w:r>
          </w:p>
          <w:p w:rsidR="008B41BA" w:rsidRPr="00F245C5" w:rsidRDefault="008B41BA" w:rsidP="009078A7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B41BA">
              <w:rPr>
                <w:rFonts w:ascii="Arial" w:hAnsi="Arial" w:cs="Arial"/>
                <w:b/>
              </w:rPr>
              <w:t xml:space="preserve">BIS S.C. </w:t>
            </w:r>
            <w:r w:rsidR="00BA7CDC">
              <w:rPr>
                <w:rFonts w:ascii="Arial" w:hAnsi="Arial" w:cs="Arial"/>
                <w:b/>
              </w:rPr>
              <w:t>Karol Kowalski, Łukasz Kowalski</w:t>
            </w:r>
          </w:p>
          <w:p w:rsidR="008B41BA" w:rsidRPr="00F245C5" w:rsidRDefault="00BA7CDC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8B41BA" w:rsidRPr="008B41BA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8B41BA" w:rsidRPr="00F245C5">
              <w:rPr>
                <w:rFonts w:ascii="Arial" w:hAnsi="Arial" w:cs="Arial"/>
                <w:bCs/>
              </w:rPr>
              <w:t xml:space="preserve"> </w:t>
            </w:r>
          </w:p>
          <w:p w:rsidR="008B41BA" w:rsidRPr="00F245C5" w:rsidRDefault="008B41BA" w:rsidP="009078A7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BA7CDC">
              <w:rPr>
                <w:rFonts w:ascii="Arial" w:hAnsi="Arial" w:cs="Arial"/>
                <w:bCs/>
              </w:rPr>
              <w:t>Częstochowa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B41BA">
              <w:rPr>
                <w:rFonts w:ascii="Arial" w:hAnsi="Arial" w:cs="Arial"/>
                <w:b/>
              </w:rPr>
              <w:t>16 974.00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B41BA" w:rsidRPr="00F245C5" w:rsidRDefault="008B41BA" w:rsidP="009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B41BA" w:rsidRPr="00F245C5" w:rsidRDefault="008B41BA" w:rsidP="009078A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B41B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8B41BA" w:rsidTr="008B41B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F245C5" w:rsidRDefault="008B41BA" w:rsidP="009078A7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B41BA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B41BA">
              <w:rPr>
                <w:rFonts w:ascii="Arial" w:hAnsi="Arial" w:cs="Arial"/>
              </w:rPr>
              <w:t>Dostawa komputerów dla Laboratorium Analiz Przestrzennych</w:t>
            </w:r>
          </w:p>
          <w:p w:rsidR="00BA7CDC" w:rsidRPr="00F245C5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B41BA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BA7CDC" w:rsidRPr="00F245C5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Pr="008B41BA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A7CDC" w:rsidRPr="00F245C5" w:rsidRDefault="00BA7CDC" w:rsidP="00BA7CD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B41BA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Częstochowa</w:t>
            </w:r>
          </w:p>
          <w:p w:rsidR="008B41BA" w:rsidRPr="00F245C5" w:rsidRDefault="008B41BA" w:rsidP="009078A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B41BA">
              <w:rPr>
                <w:rFonts w:ascii="Arial" w:hAnsi="Arial" w:cs="Arial"/>
                <w:b/>
              </w:rPr>
              <w:t>89 052.00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B41BA" w:rsidRPr="00F245C5" w:rsidRDefault="008B41BA" w:rsidP="009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B41BA" w:rsidRPr="00F245C5" w:rsidRDefault="008B41BA" w:rsidP="009078A7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B41B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BA7CDC" w:rsidRDefault="00B36EDA" w:rsidP="00BA7CDC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BA7CDC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BA7CDC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4678"/>
        <w:gridCol w:w="1701"/>
        <w:gridCol w:w="992"/>
      </w:tblGrid>
      <w:tr w:rsidR="00B36ED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7CDC" w:rsidRDefault="00B36EDA" w:rsidP="00BA7CD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7CDC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7CDC" w:rsidRDefault="00B36EDA" w:rsidP="00BA7CD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7CDC" w:rsidRDefault="00B36EDA" w:rsidP="00BA7CD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7CDC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A7CDC" w:rsidRDefault="00B36EDA" w:rsidP="00BA7CDC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A7CDC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Dostawa komputera przenośnego - laptopa (model nr 1)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Wilkowa 3A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28-232 Łubnice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100,00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Dostawa komputera przenośnego - laptopa (model nr 1)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CDC" w:rsidRPr="00BA7CDC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7CDC">
              <w:rPr>
                <w:rFonts w:ascii="Arial" w:hAnsi="Arial" w:cs="Arial"/>
                <w:b/>
              </w:rPr>
              <w:t>BIS S.C. Karol Kowalski, Łukasz Kowalski</w:t>
            </w:r>
          </w:p>
          <w:p w:rsidR="00BA7CDC" w:rsidRPr="00BA7CDC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B41BA" w:rsidRPr="00BA7CDC" w:rsidRDefault="00BA7CDC" w:rsidP="00BA7CD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- 94.50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94,50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2 - Dostawa komputera przenośnego - laptopa (model nr 2)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Wilkowa 3A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28-232 Łubnice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100,00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2 - Dostawa komputera przenośnego - laptopa (model nr 2)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CDC" w:rsidRPr="00BA7CDC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7CDC">
              <w:rPr>
                <w:rFonts w:ascii="Arial" w:hAnsi="Arial" w:cs="Arial"/>
                <w:b/>
              </w:rPr>
              <w:t>BIS S.C. Karol Kowalski, Łukasz Kowalski</w:t>
            </w:r>
          </w:p>
          <w:p w:rsidR="00BA7CDC" w:rsidRPr="00BA7CDC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B41BA" w:rsidRPr="00BA7CDC" w:rsidRDefault="00BA7CDC" w:rsidP="00BA7CD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- 94.50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94,50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3 - Dostawa urządzenia wielofunkcyjnego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Miodowa 7F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100,00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3 - Dostawa urządzenia wielofunkcyjnego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CDC" w:rsidRPr="00BA7CDC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7CDC">
              <w:rPr>
                <w:rFonts w:ascii="Arial" w:hAnsi="Arial" w:cs="Arial"/>
                <w:b/>
              </w:rPr>
              <w:t>BIS S.C. Karol Kowalski, Łukasz Kowalski</w:t>
            </w:r>
          </w:p>
          <w:p w:rsidR="00BA7CDC" w:rsidRPr="00BA7CDC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B41BA" w:rsidRPr="00BA7CDC" w:rsidRDefault="00BA7CDC" w:rsidP="00BA7CD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- 98.16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98,16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4 - Dostawa komputera przenośnego - laptopa (model nr 3)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Wilkowa 3A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28-232 Łubnice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100,00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4 - Dostawa komputera przenośnego - laptopa (model nr 3)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CDC" w:rsidRPr="00BA7CDC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7CDC">
              <w:rPr>
                <w:rFonts w:ascii="Arial" w:hAnsi="Arial" w:cs="Arial"/>
                <w:b/>
              </w:rPr>
              <w:t>BIS S.C. Karol Kowalski, Łukasz Kowalski</w:t>
            </w:r>
          </w:p>
          <w:p w:rsidR="00BA7CDC" w:rsidRPr="00BA7CDC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B41BA" w:rsidRPr="00BA7CDC" w:rsidRDefault="00BA7CDC" w:rsidP="00BA7CD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- 92.35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92,35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4 - Dostawa komputera przenośnego - laptopa (model nr 3)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Miodowa 7F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- 64.72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64,72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5 - Dostawa 2 laptopów z oprogramowaniem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Wilkowa 3A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28-232 Łubnice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100,00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5 - Dostawa 2 laptopów z oprogramowaniem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CDC" w:rsidRPr="00BA7CDC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7CDC">
              <w:rPr>
                <w:rFonts w:ascii="Arial" w:hAnsi="Arial" w:cs="Arial"/>
                <w:b/>
              </w:rPr>
              <w:t>BIS S.C. Karol Kowalski, Łukasz Kowalski</w:t>
            </w:r>
          </w:p>
          <w:p w:rsidR="00BA7CDC" w:rsidRPr="00BA7CDC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B41BA" w:rsidRPr="00BA7CDC" w:rsidRDefault="00BA7CDC" w:rsidP="00BA7CD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- 78.87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78,87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6 - Dostawa 3 laptopów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CDC" w:rsidRPr="00BA7CDC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7CDC">
              <w:rPr>
                <w:rFonts w:ascii="Arial" w:hAnsi="Arial" w:cs="Arial"/>
                <w:b/>
              </w:rPr>
              <w:t>BIS S.C. Karol Kowalski, Łukasz Kowalski</w:t>
            </w:r>
          </w:p>
          <w:p w:rsidR="00BA7CDC" w:rsidRPr="00BA7CDC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B41BA" w:rsidRPr="00BA7CDC" w:rsidRDefault="00BA7CDC" w:rsidP="00BA7CD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100,00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7 - Dostawa komputerów dla Laboratorium Analiz Przestrzennych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CDC" w:rsidRPr="00BA7CDC" w:rsidRDefault="00BA7CDC" w:rsidP="00BA7CD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BA7CDC">
              <w:rPr>
                <w:rFonts w:ascii="Arial" w:hAnsi="Arial" w:cs="Arial"/>
                <w:b/>
              </w:rPr>
              <w:t>BIS S.C. Karol Kowalski, Łukasz Kowalski</w:t>
            </w:r>
          </w:p>
          <w:p w:rsidR="00BA7CDC" w:rsidRPr="00BA7CDC" w:rsidRDefault="00BA7CDC" w:rsidP="00BA7CD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 xml:space="preserve">Al. Niepodległości 41 </w:t>
            </w:r>
          </w:p>
          <w:p w:rsidR="008B41BA" w:rsidRPr="00BA7CDC" w:rsidRDefault="00BA7CDC" w:rsidP="00BA7CDC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BA7CDC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100,00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7 - Dostawa komputerów dla Laboratorium Analiz Przestrzennych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Wilkowa 3A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28-232 Łubnice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0,00</w:t>
            </w:r>
          </w:p>
        </w:tc>
      </w:tr>
      <w:tr w:rsidR="008B41BA" w:rsidRPr="00BA7CDC" w:rsidTr="00BA7CDC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7 - Dostawa komputerów dla Laboratorium Analiz Przestrzennych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A7CDC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8B41BA" w:rsidRPr="00BA7CDC" w:rsidRDefault="008B41BA" w:rsidP="00BA7CDC">
            <w:pPr>
              <w:spacing w:line="360" w:lineRule="auto"/>
              <w:rPr>
                <w:rFonts w:ascii="Arial" w:hAnsi="Arial" w:cs="Arial"/>
              </w:rPr>
            </w:pPr>
            <w:r w:rsidRPr="00BA7CDC">
              <w:rPr>
                <w:rFonts w:ascii="Arial" w:hAnsi="Arial" w:cs="Arial"/>
              </w:rPr>
              <w:t>Miodowa 7F</w:t>
            </w:r>
          </w:p>
          <w:p w:rsidR="008B41BA" w:rsidRPr="00BA7CDC" w:rsidRDefault="008B41BA" w:rsidP="00BA7CDC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1BA" w:rsidRPr="00BA7CDC" w:rsidRDefault="008B41BA" w:rsidP="00BA7CDC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1BA" w:rsidRPr="00BA7CDC" w:rsidRDefault="008B41BA" w:rsidP="00BA7CDC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A7CDC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BA7C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83A" w:rsidRDefault="00B7283A">
      <w:r>
        <w:separator/>
      </w:r>
    </w:p>
  </w:endnote>
  <w:endnote w:type="continuationSeparator" w:id="0">
    <w:p w:rsidR="00B7283A" w:rsidRDefault="00B72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CDC" w:rsidRDefault="0074294A" w:rsidP="00BA7CD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A7CDC" w:rsidRPr="009B2485" w:rsidTr="009078A7">
      <w:tc>
        <w:tcPr>
          <w:tcW w:w="0" w:type="auto"/>
          <w:vAlign w:val="center"/>
        </w:tcPr>
        <w:p w:rsidR="00BA7CDC" w:rsidRDefault="00BA7CDC" w:rsidP="00BA7CDC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A7CDC" w:rsidRDefault="00BA7CDC" w:rsidP="00BA7CDC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A7CDC" w:rsidRDefault="00BA7CDC" w:rsidP="00BA7CDC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A7CDC" w:rsidRDefault="00BA7CDC" w:rsidP="00BA7CDC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A7CDC" w:rsidRDefault="00BA7CDC" w:rsidP="00BA7CDC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A7CDC" w:rsidRDefault="0074294A" w:rsidP="00BA7CDC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BA7CDC">
      <w:rPr>
        <w:rFonts w:ascii="Roboto" w:hAnsi="Roboto"/>
      </w:rPr>
      <w:t>ul. Gen. J.H. Dąbrowskiego 69, 42-201 Częstochowa</w:t>
    </w:r>
  </w:p>
  <w:p w:rsidR="00BA7CDC" w:rsidRDefault="00BA7CDC" w:rsidP="00BA7CDC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BA7CDC" w:rsidRDefault="00BA7CDC" w:rsidP="00BA7CDC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83A" w:rsidRDefault="00B7283A">
      <w:r>
        <w:separator/>
      </w:r>
    </w:p>
  </w:footnote>
  <w:footnote w:type="continuationSeparator" w:id="0">
    <w:p w:rsidR="00B7283A" w:rsidRDefault="00B72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CDC" w:rsidRPr="0062295F" w:rsidRDefault="0074294A" w:rsidP="00BA7CD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83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294A"/>
    <w:rsid w:val="00756CDA"/>
    <w:rsid w:val="007E2ACC"/>
    <w:rsid w:val="007E68C5"/>
    <w:rsid w:val="00832144"/>
    <w:rsid w:val="00836DAF"/>
    <w:rsid w:val="008567C7"/>
    <w:rsid w:val="008642B3"/>
    <w:rsid w:val="008A6C10"/>
    <w:rsid w:val="008B41BA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11F91"/>
    <w:rsid w:val="00B32D12"/>
    <w:rsid w:val="00B36EDA"/>
    <w:rsid w:val="00B464D3"/>
    <w:rsid w:val="00B7283A"/>
    <w:rsid w:val="00B8185B"/>
    <w:rsid w:val="00BA7CDC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1E491F8"/>
  <w15:chartTrackingRefBased/>
  <w15:docId w15:val="{8B2869DD-79DB-49CB-B628-0482F386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BA7CD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1429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2026-02-12T13:27:00Z</cp:lastPrinted>
  <dcterms:created xsi:type="dcterms:W3CDTF">2026-03-04T07:59:00Z</dcterms:created>
  <dcterms:modified xsi:type="dcterms:W3CDTF">2026-03-04T07:59:00Z</dcterms:modified>
</cp:coreProperties>
</file>