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53B3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A3EE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A3EE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A3EE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A3EE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A3EE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A3EE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A3EE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A3EE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3EE0" w:rsidRPr="007B107C" w:rsidTr="00D0794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A3EE0" w:rsidRPr="007B107C" w:rsidRDefault="006A3EE0" w:rsidP="00D0794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A3EE0" w:rsidRPr="007B107C" w:rsidRDefault="006A3EE0" w:rsidP="00D0794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A3EE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A3EE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A3EE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6A3EE0" w:rsidRPr="007B107C" w:rsidRDefault="006A3EE0" w:rsidP="00D0794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6A3EE0" w:rsidRPr="007B107C" w:rsidRDefault="006A3EE0" w:rsidP="00D0794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A3EE0" w:rsidRPr="007B107C" w:rsidRDefault="006A3EE0" w:rsidP="00D0794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A3EE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A3EE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Współudział w wykonaniu aktualizacji ekspertyzy nawigacyjnej, planu zwalczania zagrożeń i zanieczyszczeń oraz planu ratowniczego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A3EE0" w:rsidRPr="006A3EE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CRZP/26/2026/AZP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A3EE0" w:rsidRPr="006A3EE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EE0" w:rsidRDefault="006A3EE0" w:rsidP="006A3EE0">
      <w:pPr>
        <w:spacing w:after="0" w:line="240" w:lineRule="auto"/>
      </w:pPr>
      <w:r>
        <w:separator/>
      </w:r>
    </w:p>
  </w:endnote>
  <w:endnote w:type="continuationSeparator" w:id="0">
    <w:p w:rsidR="006A3EE0" w:rsidRDefault="006A3EE0" w:rsidP="006A3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EE0" w:rsidRDefault="006A3E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EE0" w:rsidRDefault="006A3E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EE0" w:rsidRDefault="006A3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EE0" w:rsidRDefault="006A3EE0" w:rsidP="006A3EE0">
      <w:pPr>
        <w:spacing w:after="0" w:line="240" w:lineRule="auto"/>
      </w:pPr>
      <w:r>
        <w:separator/>
      </w:r>
    </w:p>
  </w:footnote>
  <w:footnote w:type="continuationSeparator" w:id="0">
    <w:p w:rsidR="006A3EE0" w:rsidRDefault="006A3EE0" w:rsidP="006A3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EE0" w:rsidRDefault="006A3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EE0" w:rsidRDefault="006A3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EE0" w:rsidRDefault="006A3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A5B"/>
    <w:rsid w:val="002621C4"/>
    <w:rsid w:val="00553B33"/>
    <w:rsid w:val="006A3EE0"/>
    <w:rsid w:val="007B107C"/>
    <w:rsid w:val="007C7D43"/>
    <w:rsid w:val="00843802"/>
    <w:rsid w:val="008750B3"/>
    <w:rsid w:val="00C31816"/>
    <w:rsid w:val="00F1541B"/>
    <w:rsid w:val="00F8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F9B7834-CCA1-4D20-B309-9C567692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3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3EE0"/>
  </w:style>
  <w:style w:type="paragraph" w:styleId="Stopka">
    <w:name w:val="footer"/>
    <w:basedOn w:val="Normalny"/>
    <w:link w:val="StopkaZnak"/>
    <w:uiPriority w:val="99"/>
    <w:unhideWhenUsed/>
    <w:rsid w:val="006A3E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3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394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2026-02-10T12:50:00Z</cp:lastPrinted>
  <dcterms:created xsi:type="dcterms:W3CDTF">2026-02-10T12:50:00Z</dcterms:created>
  <dcterms:modified xsi:type="dcterms:W3CDTF">2026-02-10T12:50:00Z</dcterms:modified>
</cp:coreProperties>
</file>