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A62F53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012E4B" w:rsidRPr="00012E4B">
        <w:rPr>
          <w:b/>
        </w:rPr>
        <w:t>CRZP/26/2026/AZP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012E4B" w:rsidRPr="004A5DB6" w:rsidTr="00D07948">
        <w:tc>
          <w:tcPr>
            <w:tcW w:w="9212" w:type="dxa"/>
            <w:shd w:val="clear" w:color="auto" w:fill="auto"/>
          </w:tcPr>
          <w:p w:rsidR="00012E4B" w:rsidRPr="004A5DB6" w:rsidRDefault="00012E4B" w:rsidP="00D07948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012E4B" w:rsidRPr="004A5DB6" w:rsidRDefault="00012E4B" w:rsidP="00D07948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012E4B">
              <w:t>(</w:t>
            </w:r>
            <w:proofErr w:type="spellStart"/>
            <w:r w:rsidRPr="00012E4B">
              <w:t>t.j</w:t>
            </w:r>
            <w:proofErr w:type="spellEnd"/>
            <w:r w:rsidRPr="00012E4B">
              <w:t>. Dz. U. z 2024 r. poz. 1320 z późn. zm.)</w:t>
            </w:r>
            <w:r w:rsidRPr="004A5DB6">
              <w:t xml:space="preserve"> (dalej jako: ustawa Pzp), dotyczące:</w:t>
            </w:r>
          </w:p>
          <w:p w:rsidR="00012E4B" w:rsidRPr="004A5DB6" w:rsidRDefault="00012E4B" w:rsidP="00D0794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012E4B" w:rsidRPr="004A5DB6" w:rsidRDefault="00012E4B" w:rsidP="00D0794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012E4B" w:rsidRPr="004A5DB6" w:rsidRDefault="00012E4B" w:rsidP="00D07948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012E4B" w:rsidRPr="00012E4B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012E4B" w:rsidP="005434B3">
      <w:pPr>
        <w:spacing w:after="240" w:line="276" w:lineRule="auto"/>
        <w:jc w:val="center"/>
      </w:pPr>
      <w:r w:rsidRPr="00012E4B">
        <w:rPr>
          <w:b/>
        </w:rPr>
        <w:t>Współudział w wykonaniu aktualizacji ekspertyzy nawigacyjnej, planu zwalczania zagrożeń i zanieczyszczeń oraz planu ratowniczego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A62F53" w:rsidRDefault="004F23F7" w:rsidP="000857C0">
      <w:pPr>
        <w:spacing w:after="120" w:line="276" w:lineRule="auto"/>
        <w:jc w:val="both"/>
      </w:pPr>
      <w:r w:rsidRPr="00A62F53">
        <w:t>Oświadczam,</w:t>
      </w:r>
      <w:r w:rsidR="00313417" w:rsidRPr="00A62F53">
        <w:t xml:space="preserve"> że spełniam</w:t>
      </w:r>
      <w:r w:rsidR="004541F9" w:rsidRPr="00A62F53">
        <w:t>, określone przez Zamawiającego,</w:t>
      </w:r>
      <w:r w:rsidR="00313417" w:rsidRPr="00A62F53">
        <w:t xml:space="preserve"> warunki udziału </w:t>
      </w:r>
      <w:r w:rsidR="004541F9" w:rsidRPr="00A62F53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62F53" w:rsidRDefault="00D2702A" w:rsidP="00D2702A">
            <w:pPr>
              <w:spacing w:before="60" w:after="120"/>
              <w:jc w:val="center"/>
              <w:rPr>
                <w:b/>
              </w:rPr>
            </w:pPr>
            <w:r w:rsidRPr="00A62F53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A62F53">
              <w:rPr>
                <w:b/>
              </w:rPr>
              <w:t>Warunki udziału w postępowaniu</w:t>
            </w:r>
          </w:p>
        </w:tc>
      </w:tr>
      <w:tr w:rsidR="00012E4B" w:rsidRPr="003A59F0" w:rsidTr="00D0794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E4B" w:rsidRPr="00A95E89" w:rsidRDefault="00012E4B" w:rsidP="00D07948">
            <w:pPr>
              <w:spacing w:before="60" w:after="120"/>
              <w:jc w:val="both"/>
              <w:rPr>
                <w:rFonts w:cs="Calibri"/>
              </w:rPr>
            </w:pPr>
            <w:r w:rsidRPr="00012E4B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E4B" w:rsidRPr="00A95E89" w:rsidRDefault="00012E4B" w:rsidP="00D0794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012E4B">
              <w:rPr>
                <w:rFonts w:cs="Calibri"/>
                <w:b/>
                <w:bCs/>
              </w:rPr>
              <w:t>Sytuacja ekonomiczna lub finansowa</w:t>
            </w:r>
          </w:p>
          <w:p w:rsidR="00012E4B" w:rsidRPr="00A95E89" w:rsidRDefault="00012E4B" w:rsidP="00D07948">
            <w:pPr>
              <w:spacing w:before="60" w:after="120"/>
              <w:jc w:val="both"/>
              <w:rPr>
                <w:rFonts w:cs="Calibri"/>
              </w:rPr>
            </w:pPr>
            <w:r w:rsidRPr="00012E4B">
              <w:rPr>
                <w:rFonts w:cs="Calibri"/>
              </w:rPr>
              <w:t>Zamawiający nie określa szczegółowego warunku w tym zakresie.</w:t>
            </w:r>
          </w:p>
        </w:tc>
      </w:tr>
      <w:tr w:rsidR="00012E4B" w:rsidRPr="003A59F0" w:rsidTr="00D0794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E4B" w:rsidRPr="00A95E89" w:rsidRDefault="00012E4B" w:rsidP="00D07948">
            <w:pPr>
              <w:spacing w:before="60" w:after="120"/>
              <w:jc w:val="both"/>
              <w:rPr>
                <w:rFonts w:cs="Calibri"/>
              </w:rPr>
            </w:pPr>
            <w:r w:rsidRPr="00012E4B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E4B" w:rsidRPr="00A95E89" w:rsidRDefault="00012E4B" w:rsidP="00D0794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012E4B">
              <w:rPr>
                <w:rFonts w:cs="Calibri"/>
                <w:b/>
                <w:bCs/>
              </w:rPr>
              <w:t>Zdolność techniczna lub zawodowa</w:t>
            </w:r>
          </w:p>
          <w:p w:rsidR="00012E4B" w:rsidRPr="00012E4B" w:rsidRDefault="00012E4B" w:rsidP="00D07948">
            <w:pPr>
              <w:spacing w:before="60" w:after="120"/>
              <w:jc w:val="both"/>
              <w:rPr>
                <w:rFonts w:cs="Calibri"/>
              </w:rPr>
            </w:pPr>
            <w:r w:rsidRPr="00012E4B">
              <w:rPr>
                <w:rFonts w:cs="Calibri"/>
              </w:rPr>
              <w:t xml:space="preserve">W celu spełnienia powyższego warunku, Wykonawca zobowiązany jest wykazać, że dysponuje osobami zdolnymi do wykonania zamówienia: </w:t>
            </w:r>
          </w:p>
          <w:p w:rsidR="00012E4B" w:rsidRPr="00012E4B" w:rsidRDefault="00012E4B" w:rsidP="00D07948">
            <w:pPr>
              <w:spacing w:before="60" w:after="120"/>
              <w:jc w:val="both"/>
              <w:rPr>
                <w:rFonts w:cs="Calibri"/>
              </w:rPr>
            </w:pPr>
            <w:r w:rsidRPr="00012E4B">
              <w:rPr>
                <w:rFonts w:cs="Calibri"/>
              </w:rPr>
              <w:t>zadanie 1 - ekspertyza nawigacyjna</w:t>
            </w:r>
          </w:p>
          <w:p w:rsidR="00012E4B" w:rsidRPr="00012E4B" w:rsidRDefault="00012E4B" w:rsidP="00D07948">
            <w:pPr>
              <w:spacing w:before="60" w:after="120"/>
              <w:jc w:val="both"/>
              <w:rPr>
                <w:rFonts w:cs="Calibri"/>
              </w:rPr>
            </w:pPr>
            <w:r w:rsidRPr="00012E4B">
              <w:rPr>
                <w:rFonts w:cs="Calibri"/>
              </w:rPr>
              <w:t>1.</w:t>
            </w:r>
            <w:r w:rsidRPr="00012E4B">
              <w:rPr>
                <w:rFonts w:cs="Calibri"/>
              </w:rPr>
              <w:tab/>
              <w:t xml:space="preserve">Osoba(y) skierowana(e) do realizacji zamówienia powinna(y) spełniać minimum jedno z  wymagań dotyczących kwalifikacji i doświadczenia osób uprawnionych do sporządzenia ekspertyzy nawigacyjnej określone w § 3. 1. </w:t>
            </w:r>
            <w:proofErr w:type="spellStart"/>
            <w:r w:rsidRPr="00012E4B">
              <w:rPr>
                <w:rFonts w:cs="Calibri"/>
              </w:rPr>
              <w:t>Rozp</w:t>
            </w:r>
            <w:proofErr w:type="spellEnd"/>
            <w:r w:rsidRPr="00012E4B">
              <w:rPr>
                <w:rFonts w:cs="Calibri"/>
              </w:rPr>
              <w:t xml:space="preserve">.  Ministra Infrastruktury z dnia 15 grudnia 2021 r. w sprawie ekspertyzy nawigacyjnej i ekspertyz technicznych dla morskiej farmy wiatrowej i zespołu urządzeń. </w:t>
            </w:r>
          </w:p>
          <w:p w:rsidR="00012E4B" w:rsidRPr="00012E4B" w:rsidRDefault="00012E4B" w:rsidP="00D07948">
            <w:pPr>
              <w:spacing w:before="60" w:after="120"/>
              <w:jc w:val="both"/>
              <w:rPr>
                <w:rFonts w:cs="Calibri"/>
              </w:rPr>
            </w:pPr>
            <w:r w:rsidRPr="00012E4B">
              <w:rPr>
                <w:rFonts w:cs="Calibri"/>
              </w:rPr>
              <w:t xml:space="preserve">Oraz: </w:t>
            </w:r>
          </w:p>
          <w:p w:rsidR="00012E4B" w:rsidRPr="00012E4B" w:rsidRDefault="00012E4B" w:rsidP="00D07948">
            <w:pPr>
              <w:spacing w:before="60" w:after="120"/>
              <w:jc w:val="both"/>
              <w:rPr>
                <w:rFonts w:cs="Calibri"/>
              </w:rPr>
            </w:pPr>
            <w:r w:rsidRPr="00012E4B">
              <w:rPr>
                <w:rFonts w:cs="Calibri"/>
              </w:rPr>
              <w:t>2.</w:t>
            </w:r>
            <w:r w:rsidRPr="00012E4B">
              <w:rPr>
                <w:rFonts w:cs="Calibri"/>
              </w:rPr>
              <w:tab/>
              <w:t xml:space="preserve">Posiadać udokumentowane doświadczenie w zakresie sporządzania, w okresie ostatnich pięciu (5) lat,  co najmniej dwóch ekspertyz w zakresie oddziaływania morskich farm wiatrowych na bezpieczeństwo nawigacyjne i efektywność żeglugi na polskich obszarach morskich. </w:t>
            </w:r>
          </w:p>
          <w:p w:rsidR="00012E4B" w:rsidRPr="00012E4B" w:rsidRDefault="00012E4B" w:rsidP="00D07948">
            <w:pPr>
              <w:spacing w:before="60" w:after="120"/>
              <w:jc w:val="both"/>
              <w:rPr>
                <w:rFonts w:cs="Calibri"/>
              </w:rPr>
            </w:pPr>
            <w:r w:rsidRPr="00012E4B">
              <w:rPr>
                <w:rFonts w:cs="Calibri"/>
              </w:rPr>
              <w:t>zadanie 2 - plan zwalczania zagrożeń i zanieczyszczeń</w:t>
            </w:r>
          </w:p>
          <w:p w:rsidR="00012E4B" w:rsidRPr="00012E4B" w:rsidRDefault="00012E4B" w:rsidP="00D07948">
            <w:pPr>
              <w:spacing w:before="60" w:after="120"/>
              <w:jc w:val="both"/>
              <w:rPr>
                <w:rFonts w:cs="Calibri"/>
              </w:rPr>
            </w:pPr>
            <w:r w:rsidRPr="00012E4B">
              <w:rPr>
                <w:rFonts w:cs="Calibri"/>
              </w:rPr>
              <w:t>1.</w:t>
            </w:r>
            <w:r w:rsidRPr="00012E4B">
              <w:rPr>
                <w:rFonts w:cs="Calibri"/>
              </w:rPr>
              <w:tab/>
              <w:t xml:space="preserve">Osoba(y) skierowana(e) do realizacji zamówienia powinna(y) spełniać minimum jedno z  wymagań dotyczących kwalifikacji i doświadczenia osób uprawnionych do sporządzenia planów ratowniczych określone w § 3. 1. </w:t>
            </w:r>
            <w:proofErr w:type="spellStart"/>
            <w:r w:rsidRPr="00012E4B">
              <w:rPr>
                <w:rFonts w:cs="Calibri"/>
              </w:rPr>
              <w:t>Rozp</w:t>
            </w:r>
            <w:proofErr w:type="spellEnd"/>
            <w:r w:rsidRPr="00012E4B">
              <w:rPr>
                <w:rFonts w:cs="Calibri"/>
              </w:rPr>
              <w:t>.  Ministra Infrastruktury z dnia 15 grudnia 2021 r. w sprawie planu ratowniczego oraz planu zwalczania zagrożeń i zanieczyszczeń dla morskiej farmy wiatrowej i zespołu urządzeń</w:t>
            </w:r>
          </w:p>
          <w:p w:rsidR="00012E4B" w:rsidRPr="00012E4B" w:rsidRDefault="00012E4B" w:rsidP="00D07948">
            <w:pPr>
              <w:spacing w:before="60" w:after="120"/>
              <w:jc w:val="both"/>
              <w:rPr>
                <w:rFonts w:cs="Calibri"/>
              </w:rPr>
            </w:pPr>
            <w:r w:rsidRPr="00012E4B">
              <w:rPr>
                <w:rFonts w:cs="Calibri"/>
              </w:rPr>
              <w:t>Oraz:</w:t>
            </w:r>
          </w:p>
          <w:p w:rsidR="00012E4B" w:rsidRPr="00012E4B" w:rsidRDefault="00012E4B" w:rsidP="00D07948">
            <w:pPr>
              <w:spacing w:before="60" w:after="120"/>
              <w:jc w:val="both"/>
              <w:rPr>
                <w:rFonts w:cs="Calibri"/>
              </w:rPr>
            </w:pPr>
            <w:r w:rsidRPr="00012E4B">
              <w:rPr>
                <w:rFonts w:cs="Calibri"/>
              </w:rPr>
              <w:t>2.</w:t>
            </w:r>
            <w:r w:rsidRPr="00012E4B">
              <w:rPr>
                <w:rFonts w:cs="Calibri"/>
              </w:rPr>
              <w:tab/>
              <w:t>Posiadać udokumentowane doświadczenie w zakresie sporządzania, w okresie ostatnich pięciu (5) lat,  co najmniej dwóch w zakresie dotyczącym planów zwalczania zagrożeń i zanieczyszczeń dla morskich farm wiatrowych w polskich obszarach morskich.</w:t>
            </w:r>
          </w:p>
          <w:p w:rsidR="00012E4B" w:rsidRPr="00012E4B" w:rsidRDefault="00012E4B" w:rsidP="00D07948">
            <w:pPr>
              <w:spacing w:before="60" w:after="120"/>
              <w:jc w:val="both"/>
              <w:rPr>
                <w:rFonts w:cs="Calibri"/>
              </w:rPr>
            </w:pPr>
            <w:r w:rsidRPr="00012E4B">
              <w:rPr>
                <w:rFonts w:cs="Calibri"/>
              </w:rPr>
              <w:t>zadanie 3 - plan ratowniczy</w:t>
            </w:r>
          </w:p>
          <w:p w:rsidR="00012E4B" w:rsidRPr="00012E4B" w:rsidRDefault="00012E4B" w:rsidP="00D07948">
            <w:pPr>
              <w:spacing w:before="60" w:after="120"/>
              <w:jc w:val="both"/>
              <w:rPr>
                <w:rFonts w:cs="Calibri"/>
              </w:rPr>
            </w:pPr>
            <w:r w:rsidRPr="00012E4B">
              <w:rPr>
                <w:rFonts w:cs="Calibri"/>
              </w:rPr>
              <w:t>1.</w:t>
            </w:r>
            <w:r w:rsidRPr="00012E4B">
              <w:rPr>
                <w:rFonts w:cs="Calibri"/>
              </w:rPr>
              <w:tab/>
              <w:t xml:space="preserve">Osoba(y) skierowana(e) do realizacji zamówienia powinna(y) spełniać minimum jedno z  wymagań dotyczących kwalifikacji i doświadczenia osób uprawnionych do sporządzenia planów ratowniczych określone w § 3. 1. </w:t>
            </w:r>
            <w:proofErr w:type="spellStart"/>
            <w:r w:rsidRPr="00012E4B">
              <w:rPr>
                <w:rFonts w:cs="Calibri"/>
              </w:rPr>
              <w:t>Rozp</w:t>
            </w:r>
            <w:proofErr w:type="spellEnd"/>
            <w:r w:rsidRPr="00012E4B">
              <w:rPr>
                <w:rFonts w:cs="Calibri"/>
              </w:rPr>
              <w:t>.  Ministra Infrastruktury z dnia 15 grudnia 2021 r. w sprawie planu ratowniczego oraz planu zwalczania zagrożeń i zanieczyszczeń dla morskiej farmy wiatrowej i zespołu urządzeń</w:t>
            </w:r>
          </w:p>
          <w:p w:rsidR="00012E4B" w:rsidRPr="00012E4B" w:rsidRDefault="00012E4B" w:rsidP="00D07948">
            <w:pPr>
              <w:spacing w:before="60" w:after="120"/>
              <w:jc w:val="both"/>
              <w:rPr>
                <w:rFonts w:cs="Calibri"/>
              </w:rPr>
            </w:pPr>
            <w:r w:rsidRPr="00012E4B">
              <w:rPr>
                <w:rFonts w:cs="Calibri"/>
              </w:rPr>
              <w:t>Oraz:</w:t>
            </w:r>
          </w:p>
          <w:p w:rsidR="00012E4B" w:rsidRDefault="00012E4B" w:rsidP="00D07948">
            <w:pPr>
              <w:spacing w:before="60" w:after="120"/>
              <w:jc w:val="both"/>
              <w:rPr>
                <w:rFonts w:cs="Calibri"/>
              </w:rPr>
            </w:pPr>
            <w:r w:rsidRPr="00012E4B">
              <w:rPr>
                <w:rFonts w:cs="Calibri"/>
              </w:rPr>
              <w:t>2.</w:t>
            </w:r>
            <w:r w:rsidRPr="00012E4B">
              <w:rPr>
                <w:rFonts w:cs="Calibri"/>
              </w:rPr>
              <w:tab/>
              <w:t>Posiadać udokumentowane doświadczenie w zakresie sporządzania, w okresie ostatnich pięciu (5) lat,  co najmniej jednej ekspertyzy w zakresie dotyczącym planów ratowniczych lub planów ewakuacji  dla morskich farm wiatrowych w polskich obszarach morskich.</w:t>
            </w:r>
          </w:p>
          <w:p w:rsidR="00A62F53" w:rsidRPr="00A95E89" w:rsidRDefault="00A62F53" w:rsidP="00D07948">
            <w:pPr>
              <w:spacing w:before="60" w:after="120"/>
              <w:jc w:val="both"/>
              <w:rPr>
                <w:rFonts w:cs="Calibri"/>
              </w:rPr>
            </w:pPr>
            <w:bookmarkStart w:id="0" w:name="_GoBack"/>
            <w:bookmarkEnd w:id="0"/>
          </w:p>
        </w:tc>
      </w:tr>
      <w:tr w:rsidR="00012E4B" w:rsidRPr="003A59F0" w:rsidTr="00D0794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E4B" w:rsidRPr="00A95E89" w:rsidRDefault="00012E4B" w:rsidP="00D07948">
            <w:pPr>
              <w:spacing w:before="60" w:after="120"/>
              <w:jc w:val="both"/>
              <w:rPr>
                <w:rFonts w:cs="Calibri"/>
              </w:rPr>
            </w:pPr>
            <w:r w:rsidRPr="00012E4B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E4B" w:rsidRPr="00A95E89" w:rsidRDefault="00012E4B" w:rsidP="00D0794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012E4B">
              <w:rPr>
                <w:rFonts w:cs="Calibri"/>
                <w:b/>
                <w:bCs/>
              </w:rPr>
              <w:t xml:space="preserve">Uprawnienia do prowadzenia określonej działalności gospodarczej lub zawodowej, o ile </w:t>
            </w:r>
            <w:r w:rsidRPr="00012E4B">
              <w:rPr>
                <w:rFonts w:cs="Calibri"/>
                <w:b/>
                <w:bCs/>
              </w:rPr>
              <w:lastRenderedPageBreak/>
              <w:t>wynika to z odrębnych przepisów</w:t>
            </w:r>
          </w:p>
          <w:p w:rsidR="00012E4B" w:rsidRPr="00A95E89" w:rsidRDefault="00012E4B" w:rsidP="00D07948">
            <w:pPr>
              <w:spacing w:before="60" w:after="120"/>
              <w:jc w:val="both"/>
              <w:rPr>
                <w:rFonts w:cs="Calibri"/>
              </w:rPr>
            </w:pPr>
            <w:r w:rsidRPr="00012E4B">
              <w:rPr>
                <w:rFonts w:cs="Calibri"/>
              </w:rPr>
              <w:t>Zamawiający nie określa szczegółowego warunku w tym zakresie.</w:t>
            </w:r>
          </w:p>
        </w:tc>
      </w:tr>
      <w:tr w:rsidR="00012E4B" w:rsidRPr="00A62F53" w:rsidTr="00D0794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E4B" w:rsidRPr="00A62F53" w:rsidRDefault="00012E4B" w:rsidP="00D07948">
            <w:pPr>
              <w:spacing w:before="60" w:after="120"/>
              <w:jc w:val="both"/>
              <w:rPr>
                <w:rFonts w:cs="Calibri"/>
              </w:rPr>
            </w:pPr>
            <w:r w:rsidRPr="00A62F53">
              <w:rPr>
                <w:rFonts w:cs="Calibri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E4B" w:rsidRPr="00A62F53" w:rsidRDefault="00012E4B" w:rsidP="00D0794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62F53">
              <w:rPr>
                <w:rFonts w:cs="Calibri"/>
                <w:b/>
                <w:bCs/>
              </w:rPr>
              <w:t>Zdolność do występowania w obrocie gospodarczym</w:t>
            </w:r>
          </w:p>
          <w:p w:rsidR="00012E4B" w:rsidRPr="00A62F53" w:rsidRDefault="00012E4B" w:rsidP="00D07948">
            <w:pPr>
              <w:spacing w:before="60" w:after="120"/>
              <w:jc w:val="both"/>
              <w:rPr>
                <w:rFonts w:cs="Calibri"/>
              </w:rPr>
            </w:pPr>
            <w:r w:rsidRPr="00A62F53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A62F53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A62F53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A62F53">
        <w:rPr>
          <w:sz w:val="20"/>
          <w:szCs w:val="20"/>
        </w:rPr>
        <w:t xml:space="preserve">…………….……. </w:t>
      </w:r>
      <w:r w:rsidRPr="00A62F53">
        <w:rPr>
          <w:i/>
          <w:sz w:val="16"/>
          <w:szCs w:val="16"/>
        </w:rPr>
        <w:t>(miejscowość),</w:t>
      </w:r>
      <w:r w:rsidRPr="00A62F53">
        <w:rPr>
          <w:i/>
          <w:sz w:val="18"/>
          <w:szCs w:val="18"/>
        </w:rPr>
        <w:t xml:space="preserve"> </w:t>
      </w:r>
      <w:r w:rsidRPr="00A62F53">
        <w:rPr>
          <w:sz w:val="20"/>
          <w:szCs w:val="20"/>
        </w:rPr>
        <w:t xml:space="preserve">dnia ………….……. r. </w:t>
      </w:r>
    </w:p>
    <w:p w:rsidR="00025C8D" w:rsidRPr="00A62F53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A62F53">
        <w:rPr>
          <w:sz w:val="20"/>
          <w:szCs w:val="20"/>
        </w:rPr>
        <w:tab/>
      </w:r>
      <w:r w:rsidRPr="00A62F53">
        <w:rPr>
          <w:sz w:val="20"/>
          <w:szCs w:val="20"/>
        </w:rPr>
        <w:tab/>
      </w:r>
      <w:r w:rsidRPr="00A62F53">
        <w:rPr>
          <w:sz w:val="20"/>
          <w:szCs w:val="20"/>
        </w:rPr>
        <w:tab/>
      </w:r>
      <w:r w:rsidRPr="00A62F53">
        <w:rPr>
          <w:sz w:val="20"/>
          <w:szCs w:val="20"/>
        </w:rPr>
        <w:tab/>
      </w:r>
      <w:r w:rsidRPr="00A62F53">
        <w:rPr>
          <w:sz w:val="20"/>
          <w:szCs w:val="20"/>
        </w:rPr>
        <w:tab/>
      </w:r>
      <w:r w:rsidRPr="00A62F53">
        <w:rPr>
          <w:sz w:val="20"/>
          <w:szCs w:val="20"/>
        </w:rPr>
        <w:tab/>
      </w:r>
      <w:r w:rsidRPr="00A62F53">
        <w:rPr>
          <w:sz w:val="20"/>
          <w:szCs w:val="20"/>
        </w:rPr>
        <w:tab/>
        <w:t>…………………………………………</w:t>
      </w:r>
    </w:p>
    <w:p w:rsidR="00F8042D" w:rsidRPr="00A62F53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A62F53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A62F53">
        <w:t xml:space="preserve">Oświadczam, że wszystkie informacje podane w powyższych oświadczeniach są aktualne </w:t>
      </w:r>
      <w:r w:rsidR="00FE4E2B" w:rsidRPr="00A62F53">
        <w:br/>
      </w:r>
      <w:r w:rsidRPr="00A62F53">
        <w:t xml:space="preserve">i zgodne z prawdą oraz zostały przedstawione z pełną świadomością konsekwencji wprowadzenia </w:t>
      </w:r>
      <w:r w:rsidR="00950F2A" w:rsidRPr="00A62F53">
        <w:t>Z</w:t>
      </w:r>
      <w:r w:rsidRPr="00A62F53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44B1" w:rsidRDefault="00DE44B1" w:rsidP="0038231F">
      <w:pPr>
        <w:spacing w:after="0" w:line="240" w:lineRule="auto"/>
      </w:pPr>
      <w:r>
        <w:separator/>
      </w:r>
    </w:p>
  </w:endnote>
  <w:endnote w:type="continuationSeparator" w:id="0">
    <w:p w:rsidR="00DE44B1" w:rsidRDefault="00DE44B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2E4B" w:rsidRDefault="00012E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2E4B" w:rsidRDefault="00012E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44B1" w:rsidRDefault="00DE44B1" w:rsidP="0038231F">
      <w:pPr>
        <w:spacing w:after="0" w:line="240" w:lineRule="auto"/>
      </w:pPr>
      <w:r>
        <w:separator/>
      </w:r>
    </w:p>
  </w:footnote>
  <w:footnote w:type="continuationSeparator" w:id="0">
    <w:p w:rsidR="00DE44B1" w:rsidRDefault="00DE44B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2E4B" w:rsidRDefault="00012E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2E4B" w:rsidRDefault="00012E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2E4B" w:rsidRDefault="00012E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44B1"/>
    <w:rsid w:val="00012E4B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62F53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E44B1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985BBB"/>
  <w15:chartTrackingRefBased/>
  <w15:docId w15:val="{94D53212-C2F0-4842-BA9D-1091BCBB9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B03017-2FF4-46A5-ADDF-47ADE6715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659</Words>
  <Characters>3955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2026-02-10T12:50:00Z</cp:lastPrinted>
  <dcterms:created xsi:type="dcterms:W3CDTF">2026-02-10T12:50:00Z</dcterms:created>
  <dcterms:modified xsi:type="dcterms:W3CDTF">2026-02-10T12:50:00Z</dcterms:modified>
</cp:coreProperties>
</file>