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5B5F34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B5F2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B5F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B5F2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B5F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B5F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B5F2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B5F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B5F2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5F2D" w:rsidRPr="007B107C" w:rsidTr="002276D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B5F2D" w:rsidRPr="007B107C" w:rsidRDefault="00DB5F2D" w:rsidP="002276D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B5F2D" w:rsidRPr="007B107C" w:rsidRDefault="00DB5F2D" w:rsidP="002276D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B5F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B5F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B5F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. Dz. U. z 2024 r. poz. 1320 z </w:t>
            </w:r>
            <w:proofErr w:type="spellStart"/>
            <w:r w:rsidRPr="00DB5F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późn</w:t>
            </w:r>
            <w:proofErr w:type="spellEnd"/>
            <w:r w:rsidRPr="00DB5F2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B5F2D" w:rsidRPr="007B107C" w:rsidRDefault="00DB5F2D" w:rsidP="002276D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B5F2D" w:rsidRPr="007B107C" w:rsidRDefault="00DB5F2D" w:rsidP="002276D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B5F2D" w:rsidRPr="007B107C" w:rsidRDefault="00DB5F2D" w:rsidP="002276D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B5F2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B5F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promocyjnych - Erasmus+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B5F2D" w:rsidRPr="00DB5F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CRZP/23/2026/AZP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B5F2D" w:rsidRPr="00DB5F2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F2D" w:rsidRDefault="00DB5F2D" w:rsidP="00DB5F2D">
      <w:pPr>
        <w:spacing w:after="0" w:line="240" w:lineRule="auto"/>
      </w:pPr>
      <w:r>
        <w:separator/>
      </w:r>
    </w:p>
  </w:endnote>
  <w:endnote w:type="continuationSeparator" w:id="0">
    <w:p w:rsidR="00DB5F2D" w:rsidRDefault="00DB5F2D" w:rsidP="00DB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F2D" w:rsidRDefault="00DB5F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F2D" w:rsidRDefault="00DB5F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F2D" w:rsidRDefault="00DB5F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F2D" w:rsidRDefault="00DB5F2D" w:rsidP="00DB5F2D">
      <w:pPr>
        <w:spacing w:after="0" w:line="240" w:lineRule="auto"/>
      </w:pPr>
      <w:r>
        <w:separator/>
      </w:r>
    </w:p>
  </w:footnote>
  <w:footnote w:type="continuationSeparator" w:id="0">
    <w:p w:rsidR="00DB5F2D" w:rsidRDefault="00DB5F2D" w:rsidP="00DB5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F2D" w:rsidRDefault="00DB5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F2D" w:rsidRDefault="00DB5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F2D" w:rsidRDefault="00DB5F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1E"/>
    <w:rsid w:val="002621C4"/>
    <w:rsid w:val="005B5F34"/>
    <w:rsid w:val="007B107C"/>
    <w:rsid w:val="007C7D43"/>
    <w:rsid w:val="00843802"/>
    <w:rsid w:val="008750B3"/>
    <w:rsid w:val="00C31816"/>
    <w:rsid w:val="00DB5F2D"/>
    <w:rsid w:val="00EF4C1E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4DAA2E1-8740-495D-A4E9-C50971AA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5F2D"/>
  </w:style>
  <w:style w:type="paragraph" w:styleId="Stopka">
    <w:name w:val="footer"/>
    <w:basedOn w:val="Normalny"/>
    <w:link w:val="StopkaZnak"/>
    <w:uiPriority w:val="99"/>
    <w:unhideWhenUsed/>
    <w:rsid w:val="00DB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5F2D"/>
  </w:style>
  <w:style w:type="paragraph" w:styleId="Tekstdymka">
    <w:name w:val="Balloon Text"/>
    <w:basedOn w:val="Normalny"/>
    <w:link w:val="TekstdymkaZnak"/>
    <w:uiPriority w:val="99"/>
    <w:semiHidden/>
    <w:unhideWhenUsed/>
    <w:rsid w:val="005B5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5F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2026-02-10T07:06:00Z</cp:lastPrinted>
  <dcterms:created xsi:type="dcterms:W3CDTF">2026-02-10T07:06:00Z</dcterms:created>
  <dcterms:modified xsi:type="dcterms:W3CDTF">2026-02-10T07:06:00Z</dcterms:modified>
</cp:coreProperties>
</file>