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DB6F83">
        <w:rPr>
          <w:rFonts w:ascii="Arial" w:hAnsi="Arial" w:cs="Arial"/>
          <w:bCs/>
          <w:szCs w:val="24"/>
        </w:rPr>
        <w:t>5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4556F" w:rsidRPr="00F4556F">
        <w:rPr>
          <w:rFonts w:ascii="Arial" w:hAnsi="Arial" w:cs="Arial"/>
          <w:b/>
          <w:sz w:val="24"/>
          <w:szCs w:val="24"/>
        </w:rPr>
        <w:t>CRZP/20/2026/AZP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4556F" w:rsidRPr="00F4556F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4556F" w:rsidRPr="00F4556F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F4556F" w:rsidRPr="00F4556F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4556F" w:rsidRPr="00F4556F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F4556F" w:rsidRPr="00F4556F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4556F" w:rsidTr="003B0E3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556F" w:rsidRDefault="00F4556F" w:rsidP="003B0E3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F4556F" w:rsidRDefault="00F4556F" w:rsidP="003B0E3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4556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4556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4556F">
              <w:rPr>
                <w:rFonts w:ascii="Arial" w:hAnsi="Arial" w:cs="Arial"/>
                <w:sz w:val="24"/>
                <w:szCs w:val="24"/>
              </w:rPr>
              <w:t>. Dz. U. z 2024 r. poz. 1320 z późn.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F4556F" w:rsidRDefault="00F4556F" w:rsidP="003B0E3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4556F" w:rsidRDefault="00F4556F" w:rsidP="003B0E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4556F" w:rsidRDefault="00F4556F" w:rsidP="003B0E3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DB6F83" w:rsidRDefault="00F4556F" w:rsidP="00DB6F83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4556F">
        <w:rPr>
          <w:rFonts w:ascii="Arial" w:hAnsi="Arial" w:cs="Arial"/>
          <w:b/>
          <w:sz w:val="24"/>
          <w:szCs w:val="24"/>
        </w:rPr>
        <w:t>Organizacja transportu lotn</w:t>
      </w:r>
      <w:bookmarkStart w:id="0" w:name="_GoBack"/>
      <w:bookmarkEnd w:id="0"/>
      <w:r w:rsidRPr="00F4556F">
        <w:rPr>
          <w:rFonts w:ascii="Arial" w:hAnsi="Arial" w:cs="Arial"/>
          <w:b/>
          <w:sz w:val="24"/>
          <w:szCs w:val="24"/>
        </w:rPr>
        <w:t xml:space="preserve">iczego na statek Dar Młodzieży </w:t>
      </w:r>
    </w:p>
    <w:p w:rsidR="00E4548F" w:rsidRDefault="00F4556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4556F">
        <w:rPr>
          <w:rFonts w:ascii="Arial" w:hAnsi="Arial" w:cs="Arial"/>
          <w:b/>
          <w:sz w:val="24"/>
          <w:szCs w:val="24"/>
        </w:rPr>
        <w:t>na trasie Gdańsk-Nowy York-Gdańsk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F4556F" w:rsidRPr="00F4556F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F455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4556F" w:rsidTr="00F455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56F" w:rsidRDefault="00F4556F" w:rsidP="003B0E3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5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56F" w:rsidRDefault="00F4556F" w:rsidP="003B0E3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556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4556F" w:rsidRDefault="00F4556F" w:rsidP="003B0E3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556F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F4556F" w:rsidTr="00F455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56F" w:rsidRDefault="00F4556F" w:rsidP="003B0E3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56F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56F" w:rsidRDefault="00F4556F" w:rsidP="003B0E3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556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4556F" w:rsidRDefault="00F4556F" w:rsidP="003B0E3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556F">
              <w:rPr>
                <w:rFonts w:ascii="Arial" w:hAnsi="Arial" w:cs="Arial"/>
                <w:sz w:val="24"/>
                <w:szCs w:val="24"/>
              </w:rPr>
              <w:t>Wykonawca musi wykazać, iż w okresie ostatnich trzech lat przed upływem terminu składania ofert, a jeżeli okres prowadzenia działalności jest krótszy - w tym okresie, wykonał co najmniej 3 usługi organizacji przewozu osób, minimum jednorazowo 140 osób w każdej usłudze, na trasach zagranicznych (2 usługi organizacji lotów na trasach z Polski do USA).</w:t>
            </w:r>
          </w:p>
        </w:tc>
      </w:tr>
      <w:tr w:rsidR="00F4556F" w:rsidTr="00F455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56F" w:rsidRDefault="00F4556F" w:rsidP="003B0E3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56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56F" w:rsidRDefault="00F4556F" w:rsidP="003B0E3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556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4556F" w:rsidRDefault="00F4556F" w:rsidP="003B0E3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556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4556F" w:rsidTr="00F455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56F" w:rsidRDefault="00F4556F" w:rsidP="003B0E3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556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56F" w:rsidRDefault="00F4556F" w:rsidP="003B0E3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556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4556F" w:rsidRDefault="00F4556F" w:rsidP="003B0E3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556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E97" w:rsidRDefault="00C17E97" w:rsidP="00E4548F">
      <w:pPr>
        <w:spacing w:after="0" w:line="240" w:lineRule="auto"/>
      </w:pPr>
      <w:r>
        <w:separator/>
      </w:r>
    </w:p>
  </w:endnote>
  <w:endnote w:type="continuationSeparator" w:id="0">
    <w:p w:rsidR="00C17E97" w:rsidRDefault="00C17E97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56F" w:rsidRDefault="00F455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56F" w:rsidRDefault="00F4556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56F" w:rsidRDefault="00F455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E97" w:rsidRDefault="00C17E97" w:rsidP="00E4548F">
      <w:pPr>
        <w:spacing w:after="0" w:line="240" w:lineRule="auto"/>
      </w:pPr>
      <w:r>
        <w:separator/>
      </w:r>
    </w:p>
  </w:footnote>
  <w:footnote w:type="continuationSeparator" w:id="0">
    <w:p w:rsidR="00C17E97" w:rsidRDefault="00C17E97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56F" w:rsidRDefault="00F455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56F" w:rsidRDefault="00F455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56F" w:rsidRDefault="00F455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E97"/>
    <w:rsid w:val="002621C4"/>
    <w:rsid w:val="007B107C"/>
    <w:rsid w:val="007C7D43"/>
    <w:rsid w:val="00843802"/>
    <w:rsid w:val="008750B3"/>
    <w:rsid w:val="00C17E97"/>
    <w:rsid w:val="00C31816"/>
    <w:rsid w:val="00CA2A23"/>
    <w:rsid w:val="00DB6F83"/>
    <w:rsid w:val="00E4548F"/>
    <w:rsid w:val="00F45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DE4D3C3-1BE9-4577-B292-0B20E71C5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455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556F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455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556F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955</Words>
  <Characters>5731</Characters>
  <Application>Microsoft Office Word</Application>
  <DocSecurity>0</DocSecurity>
  <Lines>47</Lines>
  <Paragraphs>13</Paragraphs>
  <ScaleCrop>false</ScaleCrop>
  <Company/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2026-01-30T08:30:00Z</cp:lastPrinted>
  <dcterms:created xsi:type="dcterms:W3CDTF">2026-01-30T08:31:00Z</dcterms:created>
  <dcterms:modified xsi:type="dcterms:W3CDTF">2026-01-30T08:31:00Z</dcterms:modified>
</cp:coreProperties>
</file>