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63A0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42AF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42A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42A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42AFE" w:rsidRPr="007B107C" w:rsidTr="00FF5F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42AFE" w:rsidRPr="007B107C" w:rsidRDefault="00D42AFE" w:rsidP="00FF5FE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42AFE" w:rsidRPr="007B107C" w:rsidRDefault="00D42AFE" w:rsidP="00FF5FE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42AFE" w:rsidRPr="007B107C" w:rsidRDefault="00D42AFE" w:rsidP="00FF5FE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42AFE" w:rsidRPr="007B107C" w:rsidRDefault="00D42AFE" w:rsidP="00FF5FE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42AFE" w:rsidRPr="007B107C" w:rsidRDefault="00D42AFE" w:rsidP="00FF5FE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42AF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Lotnicza akwizycja i opracowanie danych batymetrycznych </w:t>
      </w:r>
      <w:r w:rsidR="00372AD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Li</w:t>
      </w:r>
      <w:r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DAR oraz fotogrametrycznych RGB/NIR dla Zalewu Wiślanego</w:t>
      </w:r>
      <w:r w:rsidR="00EE0FA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EE0FA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22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AFE" w:rsidRDefault="00D42AFE" w:rsidP="00D42AFE">
      <w:pPr>
        <w:spacing w:after="0" w:line="240" w:lineRule="auto"/>
      </w:pPr>
      <w:r>
        <w:separator/>
      </w:r>
    </w:p>
  </w:endnote>
  <w:endnote w:type="continuationSeparator" w:id="0">
    <w:p w:rsidR="00D42AFE" w:rsidRDefault="00D42AFE" w:rsidP="00D4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AFE" w:rsidRDefault="00D42AFE" w:rsidP="00D42AFE">
      <w:pPr>
        <w:spacing w:after="0" w:line="240" w:lineRule="auto"/>
      </w:pPr>
      <w:r>
        <w:separator/>
      </w:r>
    </w:p>
  </w:footnote>
  <w:footnote w:type="continuationSeparator" w:id="0">
    <w:p w:rsidR="00D42AFE" w:rsidRDefault="00D42AFE" w:rsidP="00D42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ED"/>
    <w:rsid w:val="00063A0A"/>
    <w:rsid w:val="001368ED"/>
    <w:rsid w:val="002621C4"/>
    <w:rsid w:val="00372AD5"/>
    <w:rsid w:val="007B107C"/>
    <w:rsid w:val="007C7D43"/>
    <w:rsid w:val="00843802"/>
    <w:rsid w:val="008750B3"/>
    <w:rsid w:val="00C31816"/>
    <w:rsid w:val="00D42AFE"/>
    <w:rsid w:val="00EE0FA2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751F4"/>
  <w15:chartTrackingRefBased/>
  <w15:docId w15:val="{392EC486-C01C-4AB3-8DD7-4AF3F32B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AFE"/>
  </w:style>
  <w:style w:type="paragraph" w:styleId="Stopka">
    <w:name w:val="footer"/>
    <w:basedOn w:val="Normalny"/>
    <w:link w:val="StopkaZnak"/>
    <w:uiPriority w:val="99"/>
    <w:unhideWhenUsed/>
    <w:rsid w:val="00D4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2026-02-05T10:32:00Z</cp:lastPrinted>
  <dcterms:created xsi:type="dcterms:W3CDTF">2026-02-05T10:33:00Z</dcterms:created>
  <dcterms:modified xsi:type="dcterms:W3CDTF">2026-02-05T10:33:00Z</dcterms:modified>
</cp:coreProperties>
</file>