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A379F7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379F7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A379F7">
        <w:rPr>
          <w:rFonts w:ascii="Arial" w:hAnsi="Arial" w:cs="Arial"/>
        </w:rPr>
        <w:t>2026-02-05</w:t>
      </w:r>
    </w:p>
    <w:p w:rsidR="00B36EDA" w:rsidRPr="00353FDC" w:rsidRDefault="00A379F7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A379F7">
        <w:rPr>
          <w:rFonts w:ascii="Arial" w:hAnsi="Arial" w:cs="Arial"/>
          <w:b/>
          <w:bCs/>
        </w:rPr>
        <w:t>Politechnika Częstochowska</w:t>
      </w:r>
    </w:p>
    <w:p w:rsidR="00B36EDA" w:rsidRPr="00353FDC" w:rsidRDefault="00A379F7" w:rsidP="00B36EDA">
      <w:pPr>
        <w:spacing w:line="360" w:lineRule="auto"/>
        <w:ind w:right="3969"/>
        <w:rPr>
          <w:rFonts w:ascii="Arial" w:hAnsi="Arial" w:cs="Arial"/>
        </w:rPr>
      </w:pPr>
      <w:r w:rsidRPr="00A379F7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A379F7">
        <w:rPr>
          <w:rFonts w:ascii="Arial" w:hAnsi="Arial" w:cs="Arial"/>
        </w:rPr>
        <w:t>69</w:t>
      </w:r>
    </w:p>
    <w:p w:rsidR="00B36EDA" w:rsidRDefault="00A379F7" w:rsidP="00B36EDA">
      <w:pPr>
        <w:ind w:right="3969"/>
        <w:rPr>
          <w:rFonts w:ascii="Arial" w:hAnsi="Arial" w:cs="Arial"/>
        </w:rPr>
      </w:pPr>
      <w:r w:rsidRPr="00A379F7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A379F7">
        <w:rPr>
          <w:rFonts w:ascii="Arial" w:hAnsi="Arial" w:cs="Arial"/>
        </w:rPr>
        <w:t>Częstochowa</w:t>
      </w:r>
    </w:p>
    <w:p w:rsidR="00021EFB" w:rsidRPr="00353FDC" w:rsidRDefault="00021EFB" w:rsidP="00B36EDA">
      <w:pPr>
        <w:ind w:right="3969"/>
        <w:rPr>
          <w:rFonts w:ascii="Arial" w:hAnsi="Arial" w:cs="Arial"/>
        </w:rPr>
      </w:pP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A379F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79F7">
              <w:rPr>
                <w:rFonts w:ascii="Arial" w:hAnsi="Arial" w:cs="Arial"/>
                <w:bCs/>
              </w:rPr>
              <w:t>Dostawa sprzętu komputerowego dla Wydziału Inżynierii Produkcji i Technologii Materiałów Politechniki Częstochowskiej (5 zadań)</w:t>
            </w:r>
          </w:p>
        </w:tc>
      </w:tr>
      <w:tr w:rsidR="00A379F7" w:rsidRPr="00353FDC" w:rsidTr="006724FE">
        <w:tc>
          <w:tcPr>
            <w:tcW w:w="2269" w:type="dxa"/>
            <w:shd w:val="clear" w:color="auto" w:fill="auto"/>
          </w:tcPr>
          <w:p w:rsidR="00A379F7" w:rsidRPr="00353FDC" w:rsidRDefault="00A379F7" w:rsidP="006724F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379F7" w:rsidRPr="00353FDC" w:rsidRDefault="00A379F7" w:rsidP="006724F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79F7">
              <w:rPr>
                <w:rFonts w:ascii="Arial" w:hAnsi="Arial" w:cs="Arial"/>
                <w:bCs/>
              </w:rPr>
              <w:t>RZ-DZP.261.54.2025.MM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A379F7" w:rsidRPr="00A379F7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A379F7" w:rsidRPr="00A379F7">
        <w:rPr>
          <w:rFonts w:ascii="Arial" w:hAnsi="Arial" w:cs="Arial"/>
        </w:rPr>
        <w:t>(</w:t>
      </w:r>
      <w:proofErr w:type="spellStart"/>
      <w:r w:rsidR="00A379F7" w:rsidRPr="00A379F7">
        <w:rPr>
          <w:rFonts w:ascii="Arial" w:hAnsi="Arial" w:cs="Arial"/>
        </w:rPr>
        <w:t>t.j</w:t>
      </w:r>
      <w:proofErr w:type="spellEnd"/>
      <w:r w:rsidR="00A379F7" w:rsidRPr="00A379F7">
        <w:rPr>
          <w:rFonts w:ascii="Arial" w:hAnsi="Arial" w:cs="Arial"/>
        </w:rPr>
        <w:t xml:space="preserve">. Dz. U. z 2024 r. poz. 1320 z </w:t>
      </w:r>
      <w:proofErr w:type="spellStart"/>
      <w:r w:rsidR="00A379F7" w:rsidRPr="00A379F7">
        <w:rPr>
          <w:rFonts w:ascii="Arial" w:hAnsi="Arial" w:cs="Arial"/>
        </w:rPr>
        <w:t>późn</w:t>
      </w:r>
      <w:proofErr w:type="spellEnd"/>
      <w:r w:rsidR="00A379F7" w:rsidRPr="00A379F7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379F7" w:rsidTr="00A379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F245C5" w:rsidRDefault="00A379F7" w:rsidP="006724F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379F7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379F7">
              <w:rPr>
                <w:rFonts w:ascii="Arial" w:hAnsi="Arial" w:cs="Arial"/>
              </w:rPr>
              <w:t>Dostawa dwóch komputerów typu laptop</w:t>
            </w:r>
          </w:p>
          <w:p w:rsidR="00A379F7" w:rsidRPr="00F245C5" w:rsidRDefault="00A379F7" w:rsidP="006724F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379F7">
              <w:rPr>
                <w:rFonts w:ascii="Arial" w:hAnsi="Arial" w:cs="Arial"/>
                <w:b/>
              </w:rPr>
              <w:t>Syriana Joanna Fis</w:t>
            </w:r>
            <w:r w:rsidR="00021EFB">
              <w:rPr>
                <w:rFonts w:ascii="Arial" w:hAnsi="Arial" w:cs="Arial"/>
                <w:b/>
              </w:rPr>
              <w:t>c</w:t>
            </w:r>
            <w:r w:rsidRPr="00A379F7">
              <w:rPr>
                <w:rFonts w:ascii="Arial" w:hAnsi="Arial" w:cs="Arial"/>
                <w:b/>
              </w:rPr>
              <w:t>her</w:t>
            </w:r>
          </w:p>
          <w:p w:rsidR="00A379F7" w:rsidRPr="00F245C5" w:rsidRDefault="00A379F7" w:rsidP="006724F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79F7">
              <w:rPr>
                <w:rFonts w:ascii="Arial" w:hAnsi="Arial" w:cs="Arial"/>
                <w:bCs/>
              </w:rPr>
              <w:t>Porębskiego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79F7">
              <w:rPr>
                <w:rFonts w:ascii="Arial" w:hAnsi="Arial" w:cs="Arial"/>
                <w:bCs/>
              </w:rPr>
              <w:t>28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79F7">
              <w:rPr>
                <w:rFonts w:ascii="Arial" w:hAnsi="Arial" w:cs="Arial"/>
                <w:bCs/>
              </w:rPr>
              <w:t>/17</w:t>
            </w:r>
          </w:p>
          <w:p w:rsidR="00A379F7" w:rsidRPr="00F245C5" w:rsidRDefault="00A379F7" w:rsidP="006724F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379F7">
              <w:rPr>
                <w:rFonts w:ascii="Arial" w:hAnsi="Arial" w:cs="Arial"/>
                <w:bCs/>
              </w:rPr>
              <w:t>80-180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79F7">
              <w:rPr>
                <w:rFonts w:ascii="Arial" w:hAnsi="Arial" w:cs="Arial"/>
                <w:bCs/>
              </w:rPr>
              <w:t>G</w:t>
            </w:r>
            <w:r w:rsidR="00021EFB">
              <w:rPr>
                <w:rFonts w:ascii="Arial" w:hAnsi="Arial" w:cs="Arial"/>
                <w:bCs/>
              </w:rPr>
              <w:t>dańsk</w:t>
            </w:r>
          </w:p>
          <w:p w:rsidR="00A379F7" w:rsidRPr="00F245C5" w:rsidRDefault="00A379F7" w:rsidP="006724F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379F7">
              <w:rPr>
                <w:rFonts w:ascii="Arial" w:hAnsi="Arial" w:cs="Arial"/>
                <w:b/>
              </w:rPr>
              <w:t>13 997.40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A379F7" w:rsidRPr="00F245C5" w:rsidRDefault="00A379F7" w:rsidP="006724F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379F7" w:rsidRPr="00021EFB" w:rsidRDefault="00A379F7" w:rsidP="00021EF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79F7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379F7" w:rsidTr="00A379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F245C5" w:rsidRDefault="00A379F7" w:rsidP="006724F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379F7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379F7">
              <w:rPr>
                <w:rFonts w:ascii="Arial" w:hAnsi="Arial" w:cs="Arial"/>
              </w:rPr>
              <w:t xml:space="preserve">Dostawa komputera typu </w:t>
            </w:r>
            <w:proofErr w:type="spellStart"/>
            <w:r w:rsidRPr="00A379F7">
              <w:rPr>
                <w:rFonts w:ascii="Arial" w:hAnsi="Arial" w:cs="Arial"/>
              </w:rPr>
              <w:t>All</w:t>
            </w:r>
            <w:proofErr w:type="spellEnd"/>
            <w:r w:rsidRPr="00A379F7">
              <w:rPr>
                <w:rFonts w:ascii="Arial" w:hAnsi="Arial" w:cs="Arial"/>
              </w:rPr>
              <w:t>-In-One</w:t>
            </w:r>
          </w:p>
          <w:p w:rsidR="00A379F7" w:rsidRPr="00F245C5" w:rsidRDefault="00A379F7" w:rsidP="006724FE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379F7">
              <w:rPr>
                <w:rFonts w:ascii="Arial" w:hAnsi="Arial" w:cs="Arial"/>
                <w:b/>
              </w:rPr>
              <w:t xml:space="preserve">BIS S.C. </w:t>
            </w:r>
            <w:r w:rsidR="00021EFB">
              <w:rPr>
                <w:rFonts w:ascii="Arial" w:hAnsi="Arial" w:cs="Arial"/>
                <w:b/>
              </w:rPr>
              <w:t>Karol Kowalski, Łukasz Kowalski</w:t>
            </w:r>
          </w:p>
          <w:p w:rsidR="00A379F7" w:rsidRPr="00F245C5" w:rsidRDefault="00A379F7" w:rsidP="006724F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79F7">
              <w:rPr>
                <w:rFonts w:ascii="Arial" w:hAnsi="Arial" w:cs="Arial"/>
                <w:bCs/>
              </w:rPr>
              <w:t xml:space="preserve">AL. </w:t>
            </w:r>
            <w:r w:rsidR="00021EFB">
              <w:rPr>
                <w:rFonts w:ascii="Arial" w:hAnsi="Arial" w:cs="Arial"/>
                <w:bCs/>
              </w:rPr>
              <w:t>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A379F7" w:rsidRPr="00F245C5" w:rsidRDefault="00A379F7" w:rsidP="006724FE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379F7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79F7">
              <w:rPr>
                <w:rFonts w:ascii="Arial" w:hAnsi="Arial" w:cs="Arial"/>
                <w:bCs/>
              </w:rPr>
              <w:t>C</w:t>
            </w:r>
            <w:r w:rsidR="00021EFB">
              <w:rPr>
                <w:rFonts w:ascii="Arial" w:hAnsi="Arial" w:cs="Arial"/>
                <w:bCs/>
              </w:rPr>
              <w:t>zęstochowa</w:t>
            </w:r>
          </w:p>
          <w:p w:rsidR="00A379F7" w:rsidRPr="00F245C5" w:rsidRDefault="00A379F7" w:rsidP="006724F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379F7">
              <w:rPr>
                <w:rFonts w:ascii="Arial" w:hAnsi="Arial" w:cs="Arial"/>
                <w:b/>
              </w:rPr>
              <w:t>5 362.80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A379F7" w:rsidRPr="00F245C5" w:rsidRDefault="00A379F7" w:rsidP="006724F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379F7" w:rsidRPr="00F245C5" w:rsidRDefault="00A379F7" w:rsidP="006724F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79F7">
              <w:rPr>
                <w:rFonts w:ascii="Arial" w:hAnsi="Arial" w:cs="Arial"/>
              </w:rPr>
              <w:t>Wybrana oferta jest jedyną ofertą złożoną w niniejszym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379F7" w:rsidTr="00A379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F245C5" w:rsidRDefault="00A379F7" w:rsidP="006724F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379F7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379F7">
              <w:rPr>
                <w:rFonts w:ascii="Arial" w:hAnsi="Arial" w:cs="Arial"/>
              </w:rPr>
              <w:t>Dostawa dwóch monitorów 27 cali</w:t>
            </w:r>
          </w:p>
          <w:p w:rsidR="00021EFB" w:rsidRPr="00F245C5" w:rsidRDefault="00021EFB" w:rsidP="00021E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379F7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021EFB" w:rsidRPr="00F245C5" w:rsidRDefault="00021EFB" w:rsidP="00021E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79F7">
              <w:rPr>
                <w:rFonts w:ascii="Arial" w:hAnsi="Arial" w:cs="Arial"/>
                <w:bCs/>
              </w:rPr>
              <w:t xml:space="preserve">AL. </w:t>
            </w:r>
            <w:r>
              <w:rPr>
                <w:rFonts w:ascii="Arial" w:hAnsi="Arial" w:cs="Arial"/>
                <w:bCs/>
              </w:rPr>
              <w:t>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021EFB" w:rsidRPr="00F245C5" w:rsidRDefault="00021EFB" w:rsidP="00021EF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379F7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79F7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A379F7" w:rsidRPr="00F245C5" w:rsidRDefault="00A379F7" w:rsidP="006724F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379F7">
              <w:rPr>
                <w:rFonts w:ascii="Arial" w:hAnsi="Arial" w:cs="Arial"/>
                <w:b/>
              </w:rPr>
              <w:t>2 952.00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A379F7" w:rsidRPr="00F245C5" w:rsidRDefault="00A379F7" w:rsidP="006724F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379F7" w:rsidRPr="00F245C5" w:rsidRDefault="00A379F7" w:rsidP="006724F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79F7">
              <w:rPr>
                <w:rFonts w:ascii="Arial" w:hAnsi="Arial" w:cs="Arial"/>
              </w:rPr>
              <w:t>Wybrana oferta jest jedyną ofertą złożoną w niniejszym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379F7" w:rsidTr="00A379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F245C5" w:rsidRDefault="00A379F7" w:rsidP="006724FE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A379F7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A379F7">
              <w:rPr>
                <w:rFonts w:ascii="Arial" w:hAnsi="Arial" w:cs="Arial"/>
              </w:rPr>
              <w:t>Dostawa drukarki wielofunkcyjnej laserowej</w:t>
            </w:r>
          </w:p>
          <w:p w:rsidR="00021EFB" w:rsidRPr="00F245C5" w:rsidRDefault="00021EFB" w:rsidP="00021E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A379F7">
              <w:rPr>
                <w:rFonts w:ascii="Arial" w:hAnsi="Arial" w:cs="Arial"/>
                <w:b/>
              </w:rPr>
              <w:t xml:space="preserve">BIS S.C. </w:t>
            </w:r>
            <w:r>
              <w:rPr>
                <w:rFonts w:ascii="Arial" w:hAnsi="Arial" w:cs="Arial"/>
                <w:b/>
              </w:rPr>
              <w:t>Karol Kowalski, Łukasz Kowalski</w:t>
            </w:r>
          </w:p>
          <w:p w:rsidR="00021EFB" w:rsidRPr="00F245C5" w:rsidRDefault="00021EFB" w:rsidP="00021E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379F7">
              <w:rPr>
                <w:rFonts w:ascii="Arial" w:hAnsi="Arial" w:cs="Arial"/>
                <w:bCs/>
              </w:rPr>
              <w:t xml:space="preserve">AL. </w:t>
            </w:r>
            <w:r>
              <w:rPr>
                <w:rFonts w:ascii="Arial" w:hAnsi="Arial" w:cs="Arial"/>
                <w:bCs/>
              </w:rPr>
              <w:t>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021EFB" w:rsidRPr="00F245C5" w:rsidRDefault="00021EFB" w:rsidP="00021EFB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A379F7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A379F7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A379F7" w:rsidRPr="00F245C5" w:rsidRDefault="00A379F7" w:rsidP="006724F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A379F7">
              <w:rPr>
                <w:rFonts w:ascii="Arial" w:hAnsi="Arial" w:cs="Arial"/>
                <w:b/>
              </w:rPr>
              <w:t>2 435.40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A379F7" w:rsidRPr="00F245C5" w:rsidRDefault="00A379F7" w:rsidP="006724F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A379F7" w:rsidRPr="00F245C5" w:rsidRDefault="00A379F7" w:rsidP="006724F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379F7">
              <w:rPr>
                <w:rFonts w:ascii="Arial" w:hAnsi="Arial" w:cs="Arial"/>
              </w:rPr>
              <w:t>Wybrana oferta jest jedyną ofertą złożoną w niniejszym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A379F7" w:rsidRPr="00021EFB" w:rsidTr="00A379F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021EFB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021EFB">
              <w:rPr>
                <w:rFonts w:ascii="Arial" w:hAnsi="Arial" w:cs="Arial"/>
                <w:b/>
                <w:bCs/>
              </w:rPr>
              <w:t>5</w:t>
            </w:r>
            <w:r w:rsidRPr="00021EFB">
              <w:rPr>
                <w:rFonts w:ascii="Arial" w:hAnsi="Arial" w:cs="Arial"/>
              </w:rPr>
              <w:t xml:space="preserve">: </w:t>
            </w:r>
            <w:r w:rsidRPr="00021EFB">
              <w:rPr>
                <w:rFonts w:ascii="Arial" w:hAnsi="Arial" w:cs="Arial"/>
              </w:rPr>
              <w:t>Dostawa trzech urządzeń wielofunkcyjnych</w:t>
            </w:r>
          </w:p>
          <w:p w:rsidR="00021EFB" w:rsidRPr="00021EFB" w:rsidRDefault="00021EFB" w:rsidP="00021E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21EFB">
              <w:rPr>
                <w:rFonts w:ascii="Arial" w:hAnsi="Arial" w:cs="Arial"/>
                <w:b/>
              </w:rPr>
              <w:t>BIS S.C. Karol Kowalski, Łukasz Kowalski</w:t>
            </w:r>
          </w:p>
          <w:p w:rsidR="00021EFB" w:rsidRPr="00021EFB" w:rsidRDefault="00021EFB" w:rsidP="00021E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 xml:space="preserve">AL. Niepodległości 41 </w:t>
            </w:r>
          </w:p>
          <w:p w:rsidR="00021EFB" w:rsidRPr="00021EFB" w:rsidRDefault="00021EFB" w:rsidP="00021EF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>42-216 Częstochowa</w:t>
            </w:r>
          </w:p>
          <w:p w:rsidR="00A379F7" w:rsidRPr="00021EFB" w:rsidRDefault="00A379F7" w:rsidP="00021E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</w:rPr>
              <w:t xml:space="preserve">za cenę wykonania przedmiotu zamówienia w wysokości </w:t>
            </w:r>
            <w:r w:rsidRPr="00021EFB">
              <w:rPr>
                <w:rFonts w:ascii="Arial" w:hAnsi="Arial" w:cs="Arial"/>
                <w:b/>
              </w:rPr>
              <w:t>2 509.20 zł</w:t>
            </w:r>
            <w:r w:rsidRPr="00021EFB">
              <w:rPr>
                <w:rFonts w:ascii="Arial" w:hAnsi="Arial" w:cs="Arial"/>
              </w:rPr>
              <w:t xml:space="preserve"> </w:t>
            </w:r>
            <w:r w:rsidRPr="00021EFB">
              <w:rPr>
                <w:rFonts w:ascii="Arial" w:hAnsi="Arial" w:cs="Arial"/>
                <w:b/>
                <w:bCs/>
              </w:rPr>
              <w:t>brutto</w:t>
            </w:r>
            <w:r w:rsidRPr="00021EFB">
              <w:rPr>
                <w:rFonts w:ascii="Arial" w:hAnsi="Arial" w:cs="Arial"/>
                <w:bCs/>
              </w:rPr>
              <w:t>.</w:t>
            </w:r>
          </w:p>
          <w:p w:rsidR="00A379F7" w:rsidRPr="00021EFB" w:rsidRDefault="00A379F7" w:rsidP="00021EFB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021EFB">
              <w:rPr>
                <w:rFonts w:ascii="Arial" w:hAnsi="Arial" w:cs="Arial"/>
                <w:color w:val="000000"/>
              </w:rPr>
              <w:t>:</w:t>
            </w:r>
          </w:p>
          <w:p w:rsidR="00A379F7" w:rsidRPr="00021EFB" w:rsidRDefault="00A379F7" w:rsidP="00021EFB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021EFB">
              <w:rPr>
                <w:rFonts w:ascii="Arial" w:hAnsi="Arial" w:cs="Arial"/>
              </w:rPr>
              <w:t>Wybrana oferta jest jedyną ofertą złożoną w niniejszym zadaniu.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021EFB" w:rsidRDefault="00021EFB" w:rsidP="00021EFB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021EFB" w:rsidRDefault="00B36EDA" w:rsidP="00021EFB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021EFB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021EFB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543"/>
        <w:gridCol w:w="2410"/>
        <w:gridCol w:w="1276"/>
      </w:tblGrid>
      <w:tr w:rsidR="00B36EDA" w:rsidRPr="00021EFB" w:rsidTr="00021EF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21EFB" w:rsidRDefault="00B36EDA" w:rsidP="00021EF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21EFB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21EFB" w:rsidRDefault="00B36EDA" w:rsidP="00021EF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21EFB" w:rsidRDefault="00B36EDA" w:rsidP="00021EF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21EFB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021EFB" w:rsidRDefault="00B36EDA" w:rsidP="00021EFB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021EFB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379F7" w:rsidRPr="00021EFB" w:rsidTr="00021EF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</w:t>
            </w:r>
            <w:r w:rsidRPr="00021EFB">
              <w:rPr>
                <w:rFonts w:ascii="Arial" w:hAnsi="Arial" w:cs="Arial"/>
              </w:rPr>
              <w:t xml:space="preserve"> - </w:t>
            </w:r>
            <w:r w:rsidRPr="00021EFB">
              <w:rPr>
                <w:rFonts w:ascii="Arial" w:hAnsi="Arial" w:cs="Arial"/>
              </w:rPr>
              <w:t>Dostawa dwóch komputerów typu laptop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21EFB">
              <w:rPr>
                <w:rFonts w:ascii="Arial" w:hAnsi="Arial" w:cs="Arial"/>
                <w:b/>
                <w:bCs/>
              </w:rPr>
              <w:t>Syriana Joanna Fis</w:t>
            </w:r>
            <w:r w:rsidR="00021EFB">
              <w:rPr>
                <w:rFonts w:ascii="Arial" w:hAnsi="Arial" w:cs="Arial"/>
                <w:b/>
                <w:bCs/>
              </w:rPr>
              <w:t>c</w:t>
            </w:r>
            <w:r w:rsidRPr="00021EFB">
              <w:rPr>
                <w:rFonts w:ascii="Arial" w:hAnsi="Arial" w:cs="Arial"/>
                <w:b/>
                <w:bCs/>
              </w:rPr>
              <w:t>her</w:t>
            </w:r>
          </w:p>
          <w:p w:rsidR="00A379F7" w:rsidRPr="00021EFB" w:rsidRDefault="00A379F7" w:rsidP="00021EFB">
            <w:pPr>
              <w:spacing w:line="360" w:lineRule="auto"/>
              <w:rPr>
                <w:rFonts w:ascii="Arial" w:hAnsi="Arial" w:cs="Arial"/>
              </w:rPr>
            </w:pPr>
            <w:r w:rsidRPr="00021EFB">
              <w:rPr>
                <w:rFonts w:ascii="Arial" w:hAnsi="Arial" w:cs="Arial"/>
              </w:rPr>
              <w:t>Porębskiego</w:t>
            </w:r>
            <w:r w:rsidRPr="00021EFB">
              <w:rPr>
                <w:rFonts w:ascii="Arial" w:hAnsi="Arial" w:cs="Arial"/>
              </w:rPr>
              <w:t xml:space="preserve"> </w:t>
            </w:r>
            <w:r w:rsidRPr="00021EFB">
              <w:rPr>
                <w:rFonts w:ascii="Arial" w:hAnsi="Arial" w:cs="Arial"/>
              </w:rPr>
              <w:t>28/17</w:t>
            </w:r>
          </w:p>
          <w:p w:rsidR="00A379F7" w:rsidRPr="00021EFB" w:rsidRDefault="00A379F7" w:rsidP="00021EF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80-180</w:t>
            </w:r>
            <w:r w:rsidRPr="00021EFB">
              <w:rPr>
                <w:rFonts w:ascii="Arial" w:hAnsi="Arial" w:cs="Arial"/>
              </w:rPr>
              <w:t xml:space="preserve"> </w:t>
            </w:r>
            <w:r w:rsidRPr="00021EFB">
              <w:rPr>
                <w:rFonts w:ascii="Arial" w:hAnsi="Arial" w:cs="Arial"/>
              </w:rPr>
              <w:t>G</w:t>
            </w:r>
            <w:r w:rsidR="00021EFB">
              <w:rPr>
                <w:rFonts w:ascii="Arial" w:hAnsi="Arial" w:cs="Arial"/>
              </w:rPr>
              <w:t>dańsk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 xml:space="preserve">  100,00</w:t>
            </w:r>
          </w:p>
        </w:tc>
      </w:tr>
      <w:tr w:rsidR="00A379F7" w:rsidRPr="00021EFB" w:rsidTr="00021EF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</w:t>
            </w:r>
            <w:r w:rsidRPr="00021EFB">
              <w:rPr>
                <w:rFonts w:ascii="Arial" w:hAnsi="Arial" w:cs="Arial"/>
              </w:rPr>
              <w:t xml:space="preserve"> - </w:t>
            </w:r>
            <w:r w:rsidRPr="00021EFB">
              <w:rPr>
                <w:rFonts w:ascii="Arial" w:hAnsi="Arial" w:cs="Arial"/>
              </w:rPr>
              <w:t>Dostawa dwóch komputerów typu laptop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021EFB" w:rsidP="00021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AJP Technology S</w:t>
            </w:r>
            <w:bookmarkStart w:id="1" w:name="_GoBack"/>
            <w:bookmarkEnd w:id="1"/>
            <w:r w:rsidR="00A379F7" w:rsidRPr="00021EFB">
              <w:rPr>
                <w:rFonts w:ascii="Arial" w:hAnsi="Arial" w:cs="Arial"/>
                <w:b/>
                <w:bCs/>
              </w:rPr>
              <w:t>p. z o.o.</w:t>
            </w:r>
          </w:p>
          <w:p w:rsidR="00A379F7" w:rsidRPr="00021EFB" w:rsidRDefault="00A379F7" w:rsidP="00021EFB">
            <w:pPr>
              <w:spacing w:line="360" w:lineRule="auto"/>
              <w:rPr>
                <w:rFonts w:ascii="Arial" w:hAnsi="Arial" w:cs="Arial"/>
              </w:rPr>
            </w:pPr>
            <w:r w:rsidRPr="00021EFB">
              <w:rPr>
                <w:rFonts w:ascii="Arial" w:hAnsi="Arial" w:cs="Arial"/>
              </w:rPr>
              <w:t>Leopolda Staffa</w:t>
            </w:r>
            <w:r w:rsidRPr="00021EFB">
              <w:rPr>
                <w:rFonts w:ascii="Arial" w:hAnsi="Arial" w:cs="Arial"/>
              </w:rPr>
              <w:t xml:space="preserve"> </w:t>
            </w:r>
            <w:r w:rsidRPr="00021EFB">
              <w:rPr>
                <w:rFonts w:ascii="Arial" w:hAnsi="Arial" w:cs="Arial"/>
              </w:rPr>
              <w:t>1/11</w:t>
            </w:r>
          </w:p>
          <w:p w:rsidR="00A379F7" w:rsidRPr="00021EFB" w:rsidRDefault="00A379F7" w:rsidP="00021EF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30-069</w:t>
            </w:r>
            <w:r w:rsidRPr="00021EFB">
              <w:rPr>
                <w:rFonts w:ascii="Arial" w:hAnsi="Arial" w:cs="Arial"/>
              </w:rPr>
              <w:t xml:space="preserve"> </w:t>
            </w:r>
            <w:r w:rsidRPr="00021EFB">
              <w:rPr>
                <w:rFonts w:ascii="Arial" w:hAnsi="Arial" w:cs="Arial"/>
              </w:rPr>
              <w:t>Kraków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1 - Cena - 98.65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 xml:space="preserve">  98,65</w:t>
            </w:r>
          </w:p>
        </w:tc>
      </w:tr>
      <w:tr w:rsidR="00A379F7" w:rsidRPr="00021EFB" w:rsidTr="00021EF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</w:t>
            </w:r>
            <w:r w:rsidRPr="00021EFB">
              <w:rPr>
                <w:rFonts w:ascii="Arial" w:hAnsi="Arial" w:cs="Arial"/>
              </w:rPr>
              <w:t xml:space="preserve"> - </w:t>
            </w:r>
            <w:r w:rsidRPr="00021EFB">
              <w:rPr>
                <w:rFonts w:ascii="Arial" w:hAnsi="Arial" w:cs="Arial"/>
              </w:rPr>
              <w:t>Dostawa dwóch komputerów typu laptop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EFB" w:rsidRPr="00021EFB" w:rsidRDefault="00021EFB" w:rsidP="00021E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21EFB">
              <w:rPr>
                <w:rFonts w:ascii="Arial" w:hAnsi="Arial" w:cs="Arial"/>
                <w:b/>
              </w:rPr>
              <w:t>BIS S.C. Karol Kowalski, Łukasz Kowalski</w:t>
            </w:r>
          </w:p>
          <w:p w:rsidR="00021EFB" w:rsidRPr="00021EFB" w:rsidRDefault="00021EFB" w:rsidP="00021E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 xml:space="preserve">AL. Niepodległości 41 </w:t>
            </w:r>
          </w:p>
          <w:p w:rsidR="00A379F7" w:rsidRPr="00021EFB" w:rsidRDefault="00021EFB" w:rsidP="00021EF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1 - Cena - 87.54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 xml:space="preserve">  87,54</w:t>
            </w:r>
          </w:p>
        </w:tc>
      </w:tr>
      <w:tr w:rsidR="00A379F7" w:rsidRPr="00021EFB" w:rsidTr="00021EF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lastRenderedPageBreak/>
              <w:t>1</w:t>
            </w:r>
            <w:r w:rsidRPr="00021EFB">
              <w:rPr>
                <w:rFonts w:ascii="Arial" w:hAnsi="Arial" w:cs="Arial"/>
              </w:rPr>
              <w:t xml:space="preserve"> - </w:t>
            </w:r>
            <w:r w:rsidRPr="00021EFB">
              <w:rPr>
                <w:rFonts w:ascii="Arial" w:hAnsi="Arial" w:cs="Arial"/>
              </w:rPr>
              <w:t>Dostawa dwóch komputerów typu laptop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021EFB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A379F7" w:rsidRPr="00021EFB" w:rsidRDefault="00A379F7" w:rsidP="00021EFB">
            <w:pPr>
              <w:spacing w:line="360" w:lineRule="auto"/>
              <w:rPr>
                <w:rFonts w:ascii="Arial" w:hAnsi="Arial" w:cs="Arial"/>
              </w:rPr>
            </w:pPr>
            <w:r w:rsidRPr="00021EFB">
              <w:rPr>
                <w:rFonts w:ascii="Arial" w:hAnsi="Arial" w:cs="Arial"/>
              </w:rPr>
              <w:t>Wilkowa</w:t>
            </w:r>
            <w:r w:rsidRPr="00021EFB">
              <w:rPr>
                <w:rFonts w:ascii="Arial" w:hAnsi="Arial" w:cs="Arial"/>
              </w:rPr>
              <w:t xml:space="preserve"> </w:t>
            </w:r>
            <w:r w:rsidRPr="00021EFB">
              <w:rPr>
                <w:rFonts w:ascii="Arial" w:hAnsi="Arial" w:cs="Arial"/>
              </w:rPr>
              <w:t>3A</w:t>
            </w:r>
          </w:p>
          <w:p w:rsidR="00A379F7" w:rsidRPr="00021EFB" w:rsidRDefault="00A379F7" w:rsidP="00021EFB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28-232</w:t>
            </w:r>
            <w:r w:rsidRPr="00021EFB">
              <w:rPr>
                <w:rFonts w:ascii="Arial" w:hAnsi="Arial" w:cs="Arial"/>
              </w:rPr>
              <w:t xml:space="preserve"> </w:t>
            </w:r>
            <w:r w:rsidRPr="00021EFB">
              <w:rPr>
                <w:rFonts w:ascii="Arial" w:hAnsi="Arial" w:cs="Arial"/>
              </w:rPr>
              <w:t>Łubnice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 xml:space="preserve">  0,00</w:t>
            </w:r>
          </w:p>
        </w:tc>
      </w:tr>
      <w:tr w:rsidR="00A379F7" w:rsidRPr="00021EFB" w:rsidTr="00021EF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2</w:t>
            </w:r>
            <w:r w:rsidRPr="00021EFB">
              <w:rPr>
                <w:rFonts w:ascii="Arial" w:hAnsi="Arial" w:cs="Arial"/>
              </w:rPr>
              <w:t xml:space="preserve"> - </w:t>
            </w:r>
            <w:r w:rsidRPr="00021EFB">
              <w:rPr>
                <w:rFonts w:ascii="Arial" w:hAnsi="Arial" w:cs="Arial"/>
              </w:rPr>
              <w:t xml:space="preserve">Dostawa komputera typu </w:t>
            </w:r>
            <w:proofErr w:type="spellStart"/>
            <w:r w:rsidRPr="00021EFB">
              <w:rPr>
                <w:rFonts w:ascii="Arial" w:hAnsi="Arial" w:cs="Arial"/>
              </w:rPr>
              <w:t>All</w:t>
            </w:r>
            <w:proofErr w:type="spellEnd"/>
            <w:r w:rsidRPr="00021EFB">
              <w:rPr>
                <w:rFonts w:ascii="Arial" w:hAnsi="Arial" w:cs="Arial"/>
              </w:rPr>
              <w:t>-In-One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EFB" w:rsidRPr="00021EFB" w:rsidRDefault="00021EFB" w:rsidP="00021E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21EFB">
              <w:rPr>
                <w:rFonts w:ascii="Arial" w:hAnsi="Arial" w:cs="Arial"/>
                <w:b/>
              </w:rPr>
              <w:t>BIS S.C. Karol Kowalski, Łukasz Kowalski</w:t>
            </w:r>
          </w:p>
          <w:p w:rsidR="00021EFB" w:rsidRPr="00021EFB" w:rsidRDefault="00021EFB" w:rsidP="00021E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 xml:space="preserve">AL. Niepodległości 41 </w:t>
            </w:r>
          </w:p>
          <w:p w:rsidR="00A379F7" w:rsidRPr="00021EFB" w:rsidRDefault="00021EFB" w:rsidP="00021EF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 xml:space="preserve">  100,00</w:t>
            </w:r>
          </w:p>
        </w:tc>
      </w:tr>
      <w:tr w:rsidR="00A379F7" w:rsidRPr="00021EFB" w:rsidTr="00021EF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3</w:t>
            </w:r>
            <w:r w:rsidRPr="00021EFB">
              <w:rPr>
                <w:rFonts w:ascii="Arial" w:hAnsi="Arial" w:cs="Arial"/>
              </w:rPr>
              <w:t xml:space="preserve"> - </w:t>
            </w:r>
            <w:r w:rsidRPr="00021EFB">
              <w:rPr>
                <w:rFonts w:ascii="Arial" w:hAnsi="Arial" w:cs="Arial"/>
              </w:rPr>
              <w:t>Dostawa dwóch monitorów 27 cali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EFB" w:rsidRPr="00021EFB" w:rsidRDefault="00021EFB" w:rsidP="00021E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21EFB">
              <w:rPr>
                <w:rFonts w:ascii="Arial" w:hAnsi="Arial" w:cs="Arial"/>
                <w:b/>
              </w:rPr>
              <w:t>BIS S.C. Karol Kowalski, Łukasz Kowalski</w:t>
            </w:r>
          </w:p>
          <w:p w:rsidR="00021EFB" w:rsidRPr="00021EFB" w:rsidRDefault="00021EFB" w:rsidP="00021E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 xml:space="preserve">AL. Niepodległości 41 </w:t>
            </w:r>
          </w:p>
          <w:p w:rsidR="00A379F7" w:rsidRPr="00021EFB" w:rsidRDefault="00021EFB" w:rsidP="00021EF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 xml:space="preserve">  100,00</w:t>
            </w:r>
          </w:p>
        </w:tc>
      </w:tr>
      <w:tr w:rsidR="00A379F7" w:rsidRPr="00021EFB" w:rsidTr="00021EF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4</w:t>
            </w:r>
            <w:r w:rsidRPr="00021EFB">
              <w:rPr>
                <w:rFonts w:ascii="Arial" w:hAnsi="Arial" w:cs="Arial"/>
              </w:rPr>
              <w:t xml:space="preserve"> - </w:t>
            </w:r>
            <w:r w:rsidRPr="00021EFB">
              <w:rPr>
                <w:rFonts w:ascii="Arial" w:hAnsi="Arial" w:cs="Arial"/>
              </w:rPr>
              <w:t>Dostawa drukarki wielofunkcyjnej laserowej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EFB" w:rsidRPr="00021EFB" w:rsidRDefault="00021EFB" w:rsidP="00021E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21EFB">
              <w:rPr>
                <w:rFonts w:ascii="Arial" w:hAnsi="Arial" w:cs="Arial"/>
                <w:b/>
              </w:rPr>
              <w:t>BIS S.C. Karol Kowalski, Łukasz Kowalski</w:t>
            </w:r>
          </w:p>
          <w:p w:rsidR="00021EFB" w:rsidRPr="00021EFB" w:rsidRDefault="00021EFB" w:rsidP="00021E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 xml:space="preserve">AL. Niepodległości 41 </w:t>
            </w:r>
          </w:p>
          <w:p w:rsidR="00A379F7" w:rsidRPr="00021EFB" w:rsidRDefault="00021EFB" w:rsidP="00021EF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 xml:space="preserve">  100,00</w:t>
            </w:r>
          </w:p>
        </w:tc>
      </w:tr>
      <w:tr w:rsidR="00A379F7" w:rsidRPr="00021EFB" w:rsidTr="00021EFB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5</w:t>
            </w:r>
            <w:r w:rsidRPr="00021EFB">
              <w:rPr>
                <w:rFonts w:ascii="Arial" w:hAnsi="Arial" w:cs="Arial"/>
              </w:rPr>
              <w:t xml:space="preserve"> - </w:t>
            </w:r>
            <w:r w:rsidRPr="00021EFB">
              <w:rPr>
                <w:rFonts w:ascii="Arial" w:hAnsi="Arial" w:cs="Arial"/>
              </w:rPr>
              <w:t>Dostawa trzech urządzeń wielofunkcyjnych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1EFB" w:rsidRPr="00021EFB" w:rsidRDefault="00021EFB" w:rsidP="00021EFB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021EFB">
              <w:rPr>
                <w:rFonts w:ascii="Arial" w:hAnsi="Arial" w:cs="Arial"/>
                <w:b/>
              </w:rPr>
              <w:t>BIS S.C. Karol Kowalski, Łukasz Kowalski</w:t>
            </w:r>
          </w:p>
          <w:p w:rsidR="00021EFB" w:rsidRPr="00021EFB" w:rsidRDefault="00021EFB" w:rsidP="00021EFB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 xml:space="preserve">AL. Niepodległości 41 </w:t>
            </w:r>
          </w:p>
          <w:p w:rsidR="00A379F7" w:rsidRPr="00021EFB" w:rsidRDefault="00021EFB" w:rsidP="00021EFB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021EFB">
              <w:rPr>
                <w:rFonts w:ascii="Arial" w:hAnsi="Arial" w:cs="Arial"/>
                <w:bCs/>
              </w:rPr>
              <w:t>42-216 Częstochowa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79F7" w:rsidRPr="00021EFB" w:rsidRDefault="00A379F7" w:rsidP="00021EFB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>1 - Cena - 100.00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9F7" w:rsidRPr="00021EFB" w:rsidRDefault="00A379F7" w:rsidP="00021EFB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021EFB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021E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5804" w:rsidRDefault="00F65804">
      <w:r>
        <w:separator/>
      </w:r>
    </w:p>
  </w:endnote>
  <w:endnote w:type="continuationSeparator" w:id="0">
    <w:p w:rsidR="00F65804" w:rsidRDefault="00F65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EFB" w:rsidRDefault="00021EFB" w:rsidP="00021EFB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021EFB" w:rsidRPr="009B2485" w:rsidTr="006724FE">
      <w:tc>
        <w:tcPr>
          <w:tcW w:w="0" w:type="auto"/>
          <w:vAlign w:val="center"/>
        </w:tcPr>
        <w:p w:rsidR="00021EFB" w:rsidRDefault="00021EFB" w:rsidP="00021EFB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021EFB" w:rsidRDefault="00021EFB" w:rsidP="00021EFB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021EFB" w:rsidRDefault="00021EFB" w:rsidP="00021EFB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021EFB" w:rsidRDefault="00021EFB" w:rsidP="00021EFB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021EFB" w:rsidRDefault="00021EFB" w:rsidP="00021EFB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021EFB" w:rsidRDefault="00021EFB" w:rsidP="00021EFB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021EFB" w:rsidRDefault="00021EFB" w:rsidP="00021EFB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021EFB" w:rsidRDefault="00021EFB" w:rsidP="00021EFB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5804" w:rsidRDefault="00F65804">
      <w:r>
        <w:separator/>
      </w:r>
    </w:p>
  </w:footnote>
  <w:footnote w:type="continuationSeparator" w:id="0">
    <w:p w:rsidR="00F65804" w:rsidRDefault="00F65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1EFB" w:rsidRPr="0062295F" w:rsidRDefault="00021EFB" w:rsidP="00021EF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804"/>
    <w:rsid w:val="00021EFB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379F7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65804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DB9CAF6"/>
  <w15:chartTrackingRefBased/>
  <w15:docId w15:val="{05B1A4CA-0437-422B-8B72-6E19C6710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021EF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657</Words>
  <Characters>4044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2026-02-05T12:34:00Z</cp:lastPrinted>
  <dcterms:created xsi:type="dcterms:W3CDTF">2026-02-05T12:35:00Z</dcterms:created>
  <dcterms:modified xsi:type="dcterms:W3CDTF">2026-02-05T12:35:00Z</dcterms:modified>
</cp:coreProperties>
</file>