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7754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4776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477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4776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477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477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4776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477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477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47767" w:rsidRPr="007B107C" w:rsidTr="00051A0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47767" w:rsidRPr="007B107C" w:rsidRDefault="00247767" w:rsidP="00051A0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47767" w:rsidRPr="007B107C" w:rsidRDefault="00247767" w:rsidP="00051A0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4776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4776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4776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47767" w:rsidRPr="007B107C" w:rsidRDefault="00247767" w:rsidP="00051A0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47767" w:rsidRPr="007B107C" w:rsidRDefault="00247767" w:rsidP="00051A0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47767" w:rsidRPr="007B107C" w:rsidRDefault="00247767" w:rsidP="00051A0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4776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4776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Analizatora do oznaczania zawartości rtęci bez konieczności wstępnej mineralizacji prób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47767" w:rsidRPr="0024776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CRZP/21/2026/AZP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47767" w:rsidRPr="0024776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767" w:rsidRDefault="00247767" w:rsidP="00247767">
      <w:pPr>
        <w:spacing w:after="0" w:line="240" w:lineRule="auto"/>
      </w:pPr>
      <w:r>
        <w:separator/>
      </w:r>
    </w:p>
  </w:endnote>
  <w:endnote w:type="continuationSeparator" w:id="0">
    <w:p w:rsidR="00247767" w:rsidRDefault="00247767" w:rsidP="00247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767" w:rsidRDefault="0024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767" w:rsidRDefault="002477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767" w:rsidRDefault="0024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767" w:rsidRDefault="00247767" w:rsidP="00247767">
      <w:pPr>
        <w:spacing w:after="0" w:line="240" w:lineRule="auto"/>
      </w:pPr>
      <w:r>
        <w:separator/>
      </w:r>
    </w:p>
  </w:footnote>
  <w:footnote w:type="continuationSeparator" w:id="0">
    <w:p w:rsidR="00247767" w:rsidRDefault="00247767" w:rsidP="00247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767" w:rsidRDefault="0024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767" w:rsidRDefault="0024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767" w:rsidRDefault="0024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F5"/>
    <w:rsid w:val="00247767"/>
    <w:rsid w:val="002621C4"/>
    <w:rsid w:val="00584BF5"/>
    <w:rsid w:val="007B107C"/>
    <w:rsid w:val="007C7D43"/>
    <w:rsid w:val="00843802"/>
    <w:rsid w:val="008750B3"/>
    <w:rsid w:val="00C31816"/>
    <w:rsid w:val="00D77540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7E2B0B7-5D4B-4648-9CA9-4F5B3707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7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7767"/>
  </w:style>
  <w:style w:type="paragraph" w:styleId="Stopka">
    <w:name w:val="footer"/>
    <w:basedOn w:val="Normalny"/>
    <w:link w:val="StopkaZnak"/>
    <w:uiPriority w:val="99"/>
    <w:unhideWhenUsed/>
    <w:rsid w:val="00247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2026-02-02T07:14:00Z</cp:lastPrinted>
  <dcterms:created xsi:type="dcterms:W3CDTF">2026-02-02T07:14:00Z</dcterms:created>
  <dcterms:modified xsi:type="dcterms:W3CDTF">2026-02-02T07:14:00Z</dcterms:modified>
</cp:coreProperties>
</file>