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3153" w:rsidRDefault="00203153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594BBB" w:rsidP="00081D13">
      <w:pPr>
        <w:spacing w:after="600"/>
        <w:jc w:val="right"/>
        <w:rPr>
          <w:rFonts w:ascii="Arial" w:hAnsi="Arial" w:cs="Arial"/>
        </w:rPr>
      </w:pPr>
      <w:r w:rsidRPr="00594BBB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594BBB">
        <w:rPr>
          <w:rFonts w:ascii="Arial" w:hAnsi="Arial" w:cs="Arial"/>
        </w:rPr>
        <w:t>2026-01-2</w:t>
      </w:r>
      <w:r w:rsidR="00203153">
        <w:rPr>
          <w:rFonts w:ascii="Arial" w:hAnsi="Arial" w:cs="Arial"/>
        </w:rPr>
        <w:t>9</w:t>
      </w:r>
    </w:p>
    <w:p w:rsidR="00081D13" w:rsidRPr="00353FDC" w:rsidRDefault="00594BBB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594BBB">
        <w:rPr>
          <w:rFonts w:ascii="Arial" w:hAnsi="Arial" w:cs="Arial"/>
          <w:b/>
          <w:bCs/>
        </w:rPr>
        <w:t>Politechnika Częstochowska</w:t>
      </w:r>
    </w:p>
    <w:p w:rsidR="00081D13" w:rsidRPr="00353FDC" w:rsidRDefault="00594BBB" w:rsidP="00081D13">
      <w:pPr>
        <w:spacing w:line="360" w:lineRule="auto"/>
        <w:ind w:right="3969"/>
        <w:rPr>
          <w:rFonts w:ascii="Arial" w:hAnsi="Arial" w:cs="Arial"/>
        </w:rPr>
      </w:pPr>
      <w:r w:rsidRPr="00594BBB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594BBB">
        <w:rPr>
          <w:rFonts w:ascii="Arial" w:hAnsi="Arial" w:cs="Arial"/>
        </w:rPr>
        <w:t>69</w:t>
      </w:r>
    </w:p>
    <w:p w:rsidR="00081D13" w:rsidRPr="00353FDC" w:rsidRDefault="00594BBB" w:rsidP="00081D13">
      <w:pPr>
        <w:ind w:right="3969"/>
        <w:rPr>
          <w:rFonts w:ascii="Arial" w:hAnsi="Arial" w:cs="Arial"/>
        </w:rPr>
      </w:pPr>
      <w:r w:rsidRPr="00594BBB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594BBB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594BBB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4BBB">
              <w:rPr>
                <w:rFonts w:ascii="Arial" w:hAnsi="Arial" w:cs="Arial"/>
                <w:bCs/>
              </w:rPr>
              <w:t>Dostawa projektora i ekranu projekcyjnego dla Centrum Studentów Zagranicznych w ramach Projektu ,,Politechnika Częstochowska dla wszystkich - CUT for ALL", realizowanego w ramach programu NAWA</w:t>
            </w:r>
          </w:p>
        </w:tc>
      </w:tr>
      <w:tr w:rsidR="00594BBB" w:rsidRPr="00353FDC" w:rsidTr="0048101F">
        <w:tc>
          <w:tcPr>
            <w:tcW w:w="2269" w:type="dxa"/>
            <w:shd w:val="clear" w:color="auto" w:fill="auto"/>
          </w:tcPr>
          <w:p w:rsidR="00594BBB" w:rsidRPr="00353FDC" w:rsidRDefault="00594BBB" w:rsidP="004810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594BBB" w:rsidRPr="00353FDC" w:rsidRDefault="00594BBB" w:rsidP="004810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594BBB">
              <w:rPr>
                <w:rFonts w:ascii="Arial" w:hAnsi="Arial" w:cs="Arial"/>
                <w:bCs/>
              </w:rPr>
              <w:t>RZ-DZP.262.24.2025.AR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594BBB" w:rsidRPr="00594BBB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594BBB" w:rsidRPr="00594BBB">
        <w:rPr>
          <w:rFonts w:ascii="Arial" w:hAnsi="Arial" w:cs="Arial"/>
        </w:rPr>
        <w:t>(</w:t>
      </w:r>
      <w:proofErr w:type="spellStart"/>
      <w:r w:rsidR="00594BBB" w:rsidRPr="00594BBB">
        <w:rPr>
          <w:rFonts w:ascii="Arial" w:hAnsi="Arial" w:cs="Arial"/>
        </w:rPr>
        <w:t>t.j</w:t>
      </w:r>
      <w:proofErr w:type="spellEnd"/>
      <w:r w:rsidR="00594BBB" w:rsidRPr="00594BBB">
        <w:rPr>
          <w:rFonts w:ascii="Arial" w:hAnsi="Arial" w:cs="Arial"/>
        </w:rPr>
        <w:t xml:space="preserve">. Dz. U. z 2024 r. poz. 1320 z </w:t>
      </w:r>
      <w:proofErr w:type="spellStart"/>
      <w:r w:rsidR="00594BBB" w:rsidRPr="00594BBB">
        <w:rPr>
          <w:rFonts w:ascii="Arial" w:hAnsi="Arial" w:cs="Arial"/>
        </w:rPr>
        <w:t>późn</w:t>
      </w:r>
      <w:proofErr w:type="spellEnd"/>
      <w:r w:rsidR="00594BBB" w:rsidRPr="00594BBB">
        <w:rPr>
          <w:rFonts w:ascii="Arial" w:hAnsi="Arial" w:cs="Arial"/>
        </w:rPr>
        <w:t>. zm.)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203153" w:rsidRDefault="002031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594BBB" w:rsidRPr="00E1738E" w:rsidTr="004810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594BBB" w:rsidRDefault="00594BBB" w:rsidP="0048101F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594BBB">
              <w:rPr>
                <w:rFonts w:ascii="Arial" w:hAnsi="Arial" w:cs="Arial"/>
                <w:b/>
              </w:rPr>
              <w:t>PROKOMP Paweł Prokopowicz</w:t>
            </w:r>
          </w:p>
          <w:p w:rsidR="00594BBB" w:rsidRPr="00AC1F4A" w:rsidRDefault="00594BBB" w:rsidP="0048101F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594BBB">
              <w:rPr>
                <w:rFonts w:ascii="Arial" w:hAnsi="Arial" w:cs="Arial"/>
                <w:bCs/>
              </w:rPr>
              <w:t>Miodowa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94BBB">
              <w:rPr>
                <w:rFonts w:ascii="Arial" w:hAnsi="Arial" w:cs="Arial"/>
                <w:bCs/>
              </w:rPr>
              <w:t>7F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594BBB" w:rsidRPr="00E1738E" w:rsidRDefault="00594BBB" w:rsidP="0048101F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594BBB">
              <w:rPr>
                <w:rFonts w:ascii="Arial" w:hAnsi="Arial" w:cs="Arial"/>
                <w:bCs/>
              </w:rPr>
              <w:t>42-274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594BBB">
              <w:rPr>
                <w:rFonts w:ascii="Arial" w:hAnsi="Arial" w:cs="Arial"/>
                <w:bCs/>
              </w:rPr>
              <w:t>Aleksandria Druga</w:t>
            </w:r>
          </w:p>
          <w:p w:rsidR="00594BBB" w:rsidRPr="00BC506C" w:rsidRDefault="00594BBB" w:rsidP="0048101F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594BBB">
              <w:rPr>
                <w:rFonts w:ascii="Arial" w:hAnsi="Arial" w:cs="Arial"/>
                <w:b/>
              </w:rPr>
              <w:t>4 538.70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594BBB" w:rsidRPr="00E1738E" w:rsidRDefault="00594BBB" w:rsidP="0048101F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594BBB" w:rsidRPr="00E1738E" w:rsidRDefault="00594BBB" w:rsidP="0048101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594BBB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245"/>
        <w:gridCol w:w="1559"/>
        <w:gridCol w:w="1984"/>
      </w:tblGrid>
      <w:tr w:rsidR="00203153" w:rsidRPr="008567C7" w:rsidTr="0020315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203153" w:rsidRPr="00553EDC" w:rsidRDefault="0020315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5" w:type="dxa"/>
            <w:shd w:val="clear" w:color="auto" w:fill="F2F2F2"/>
            <w:vAlign w:val="center"/>
          </w:tcPr>
          <w:p w:rsidR="00203153" w:rsidRPr="00553EDC" w:rsidRDefault="0020315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203153" w:rsidRPr="00553EDC" w:rsidRDefault="0020315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594BBB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:rsidR="00203153" w:rsidRPr="00553EDC" w:rsidRDefault="0020315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203153" w:rsidRPr="008567C7" w:rsidTr="00203153">
        <w:tc>
          <w:tcPr>
            <w:tcW w:w="851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245" w:type="dxa"/>
            <w:vAlign w:val="center"/>
          </w:tcPr>
          <w:p w:rsidR="00203153" w:rsidRPr="00553EDC" w:rsidRDefault="00203153" w:rsidP="004810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4BBB">
              <w:rPr>
                <w:rFonts w:ascii="Arial" w:hAnsi="Arial" w:cs="Arial"/>
                <w:b/>
                <w:sz w:val="22"/>
                <w:szCs w:val="22"/>
              </w:rPr>
              <w:t>PROKOMP Paweł Prokopowicz</w:t>
            </w:r>
          </w:p>
          <w:p w:rsidR="00203153" w:rsidRPr="00553EDC" w:rsidRDefault="00203153" w:rsidP="0048101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Miodowa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7F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03153" w:rsidRPr="00553EDC" w:rsidRDefault="00203153" w:rsidP="0048101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42-274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Aleksandria Druga</w:t>
            </w:r>
          </w:p>
        </w:tc>
        <w:tc>
          <w:tcPr>
            <w:tcW w:w="1559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984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03153" w:rsidRPr="008567C7" w:rsidTr="00203153">
        <w:tc>
          <w:tcPr>
            <w:tcW w:w="851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245" w:type="dxa"/>
            <w:vAlign w:val="center"/>
          </w:tcPr>
          <w:p w:rsidR="00203153" w:rsidRPr="00553EDC" w:rsidRDefault="00203153" w:rsidP="004810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94BBB">
              <w:rPr>
                <w:rFonts w:ascii="Arial" w:hAnsi="Arial" w:cs="Arial"/>
                <w:b/>
                <w:sz w:val="22"/>
                <w:szCs w:val="22"/>
              </w:rPr>
              <w:t>Syriana</w:t>
            </w:r>
            <w:proofErr w:type="spellEnd"/>
            <w:r w:rsidRPr="00594BBB">
              <w:rPr>
                <w:rFonts w:ascii="Arial" w:hAnsi="Arial" w:cs="Arial"/>
                <w:b/>
                <w:sz w:val="22"/>
                <w:szCs w:val="22"/>
              </w:rPr>
              <w:t xml:space="preserve"> Joanna Fisher</w:t>
            </w:r>
          </w:p>
          <w:p w:rsidR="00203153" w:rsidRPr="00553EDC" w:rsidRDefault="00203153" w:rsidP="0048101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Porębskiego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/17</w:t>
            </w:r>
          </w:p>
          <w:p w:rsidR="00203153" w:rsidRPr="00553EDC" w:rsidRDefault="00203153" w:rsidP="0048101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80-180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GDANSK</w:t>
            </w:r>
          </w:p>
        </w:tc>
        <w:tc>
          <w:tcPr>
            <w:tcW w:w="1559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95,84</w:t>
            </w:r>
          </w:p>
        </w:tc>
        <w:tc>
          <w:tcPr>
            <w:tcW w:w="1984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95,84</w:t>
            </w:r>
          </w:p>
        </w:tc>
      </w:tr>
      <w:tr w:rsidR="00203153" w:rsidRPr="008567C7" w:rsidTr="00203153">
        <w:tc>
          <w:tcPr>
            <w:tcW w:w="851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245" w:type="dxa"/>
            <w:vAlign w:val="center"/>
          </w:tcPr>
          <w:p w:rsidR="00203153" w:rsidRPr="00553EDC" w:rsidRDefault="00203153" w:rsidP="004810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94BBB">
              <w:rPr>
                <w:rFonts w:ascii="Arial" w:hAnsi="Arial" w:cs="Arial"/>
                <w:b/>
                <w:sz w:val="22"/>
                <w:szCs w:val="22"/>
              </w:rPr>
              <w:t>BIS S.C. KAROL KOWALSKI, ŁUKASZ KOWALSKI</w:t>
            </w:r>
          </w:p>
          <w:p w:rsidR="00203153" w:rsidRPr="00553EDC" w:rsidRDefault="00203153" w:rsidP="0048101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AL. NIEPODLEGŁOŚCI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41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203153" w:rsidRPr="00553EDC" w:rsidRDefault="00203153" w:rsidP="0048101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42-216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84,25</w:t>
            </w:r>
          </w:p>
        </w:tc>
        <w:tc>
          <w:tcPr>
            <w:tcW w:w="1984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84,25</w:t>
            </w:r>
          </w:p>
        </w:tc>
      </w:tr>
      <w:tr w:rsidR="00203153" w:rsidRPr="008567C7" w:rsidTr="00203153">
        <w:tc>
          <w:tcPr>
            <w:tcW w:w="851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245" w:type="dxa"/>
            <w:vAlign w:val="center"/>
          </w:tcPr>
          <w:p w:rsidR="00203153" w:rsidRPr="00553EDC" w:rsidRDefault="00203153" w:rsidP="0048101F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594BBB">
              <w:rPr>
                <w:rFonts w:ascii="Arial" w:hAnsi="Arial" w:cs="Arial"/>
                <w:b/>
                <w:sz w:val="22"/>
                <w:szCs w:val="22"/>
              </w:rPr>
              <w:t>Konverta</w:t>
            </w:r>
            <w:proofErr w:type="spellEnd"/>
            <w:r w:rsidRPr="00594BBB">
              <w:rPr>
                <w:rFonts w:ascii="Arial" w:hAnsi="Arial" w:cs="Arial"/>
                <w:b/>
                <w:sz w:val="22"/>
                <w:szCs w:val="22"/>
              </w:rPr>
              <w:t xml:space="preserve"> sp. z o. o.</w:t>
            </w:r>
          </w:p>
          <w:p w:rsidR="00203153" w:rsidRPr="00553EDC" w:rsidRDefault="00203153" w:rsidP="0048101F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6a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/10</w:t>
            </w:r>
          </w:p>
          <w:p w:rsidR="00203153" w:rsidRPr="00553EDC" w:rsidRDefault="00203153" w:rsidP="0048101F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594BBB">
              <w:rPr>
                <w:rFonts w:ascii="Arial" w:hAnsi="Arial" w:cs="Arial"/>
                <w:bCs/>
                <w:sz w:val="22"/>
                <w:szCs w:val="22"/>
              </w:rPr>
              <w:t>42-200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594BBB">
              <w:rPr>
                <w:rFonts w:ascii="Arial" w:hAnsi="Arial" w:cs="Arial"/>
                <w:bCs/>
                <w:sz w:val="22"/>
                <w:szCs w:val="22"/>
              </w:rPr>
              <w:t>Częstochowa</w:t>
            </w:r>
          </w:p>
        </w:tc>
        <w:tc>
          <w:tcPr>
            <w:tcW w:w="1559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203153" w:rsidRPr="00553EDC" w:rsidRDefault="00203153" w:rsidP="0048101F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94BBB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AD4" w:rsidRDefault="006A6AD4">
      <w:r>
        <w:separator/>
      </w:r>
    </w:p>
  </w:endnote>
  <w:endnote w:type="continuationSeparator" w:id="0">
    <w:p w:rsidR="006A6AD4" w:rsidRDefault="006A6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BB" w:rsidRDefault="00594B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53" w:rsidRPr="00203153" w:rsidRDefault="00081D13" w:rsidP="00203153">
    <w:pPr>
      <w:tabs>
        <w:tab w:val="center" w:pos="4536"/>
        <w:tab w:val="right" w:pos="9072"/>
      </w:tabs>
    </w:pPr>
    <w:r>
      <w:rPr>
        <w:rFonts w:ascii="Arial" w:hAnsi="Arial"/>
        <w:sz w:val="18"/>
      </w:rPr>
      <w:t xml:space="preserve">                                                        </w:t>
    </w:r>
  </w:p>
  <w:p w:rsidR="00203153" w:rsidRPr="00203153" w:rsidRDefault="00203153" w:rsidP="00203153">
    <w:pPr>
      <w:spacing w:line="276" w:lineRule="auto"/>
      <w:ind w:right="-852"/>
      <w:rPr>
        <w:rFonts w:ascii="Roboto" w:hAnsi="Roboto"/>
        <w:b/>
        <w:sz w:val="20"/>
      </w:rPr>
    </w:pPr>
    <w:r w:rsidRPr="00203153">
      <w:rPr>
        <w:rFonts w:ascii="Roboto" w:hAnsi="Roboto"/>
        <w:b/>
        <w:bCs/>
        <w:sz w:val="20"/>
        <w:szCs w:val="22"/>
      </w:rPr>
      <w:t>„</w:t>
    </w:r>
    <w:r w:rsidRPr="00203153">
      <w:rPr>
        <w:rFonts w:ascii="Roboto" w:eastAsia="Arial Unicode MS" w:hAnsi="Roboto" w:cs="Arial Unicode MS"/>
        <w:b/>
        <w:color w:val="000000"/>
        <w:sz w:val="20"/>
      </w:rPr>
      <w:t>Politechnika Częstochowska dla wszystkich - CUT for ALL</w:t>
    </w:r>
    <w:r w:rsidRPr="00203153">
      <w:rPr>
        <w:rFonts w:ascii="Roboto" w:hAnsi="Roboto" w:cs="ArialUnicodeMS"/>
        <w:b/>
        <w:sz w:val="20"/>
      </w:rPr>
      <w:t>”</w:t>
    </w:r>
    <w:r w:rsidRPr="00203153">
      <w:rPr>
        <w:rFonts w:ascii="Roboto" w:hAnsi="Roboto"/>
        <w:b/>
        <w:sz w:val="20"/>
      </w:rPr>
      <w:t xml:space="preserve"> </w:t>
    </w:r>
  </w:p>
  <w:p w:rsidR="00203153" w:rsidRPr="00203153" w:rsidRDefault="00203153" w:rsidP="00203153">
    <w:pPr>
      <w:spacing w:line="276" w:lineRule="auto"/>
      <w:ind w:right="-852"/>
      <w:rPr>
        <w:rFonts w:ascii="Roboto" w:eastAsia="Inter-Medium" w:hAnsi="Roboto" w:cs="Inter-Medium"/>
        <w:b/>
        <w:sz w:val="20"/>
      </w:rPr>
    </w:pPr>
    <w:r w:rsidRPr="00203153">
      <w:rPr>
        <w:rFonts w:ascii="Roboto" w:eastAsia="Inter-Medium" w:hAnsi="Roboto" w:cs="Inter-Medium"/>
        <w:b/>
        <w:sz w:val="20"/>
      </w:rPr>
      <w:t>Nr Umowy BPI/WTP/2024/1/00034/U/00001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>
      <w:rPr>
        <w:rFonts w:ascii="Arial" w:hAnsi="Arial"/>
        <w:sz w:val="18"/>
      </w:rPr>
      <w:t xml:space="preserve">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0315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03153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BB" w:rsidRDefault="00594B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AD4" w:rsidRDefault="006A6AD4">
      <w:r>
        <w:separator/>
      </w:r>
    </w:p>
  </w:footnote>
  <w:footnote w:type="continuationSeparator" w:id="0">
    <w:p w:rsidR="006A6AD4" w:rsidRDefault="006A6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BB" w:rsidRDefault="00594B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3153" w:rsidRPr="00203153" w:rsidRDefault="00203153" w:rsidP="00203153">
    <w:pPr>
      <w:tabs>
        <w:tab w:val="center" w:pos="4536"/>
        <w:tab w:val="right" w:pos="9072"/>
      </w:tabs>
      <w:rPr>
        <w:lang w:val="x-none" w:eastAsia="x-none"/>
      </w:rPr>
    </w:pPr>
    <w:r w:rsidRPr="00203153">
      <w:rPr>
        <w:noProof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49" type="#_x0000_t75" style="position:absolute;margin-left:-7.5pt;margin-top:-5.5pt;width:469.2pt;height:49.95pt;z-index:-251657216;visibility:visible;mso-width-relative:margin;mso-height-relative:margin">
          <v:imagedata r:id="rId1" o:title=""/>
        </v:shape>
      </w:pict>
    </w:r>
  </w:p>
  <w:p w:rsidR="00594BBB" w:rsidRDefault="00594B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4BBB" w:rsidRDefault="00594B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A6AD4"/>
    <w:rsid w:val="00005838"/>
    <w:rsid w:val="00022322"/>
    <w:rsid w:val="00042497"/>
    <w:rsid w:val="00081D13"/>
    <w:rsid w:val="000C1E6F"/>
    <w:rsid w:val="000E4E56"/>
    <w:rsid w:val="001A1468"/>
    <w:rsid w:val="001B7815"/>
    <w:rsid w:val="0020315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4BBB"/>
    <w:rsid w:val="00596FD7"/>
    <w:rsid w:val="005E5BFF"/>
    <w:rsid w:val="00607F9B"/>
    <w:rsid w:val="00644DCB"/>
    <w:rsid w:val="00657C1E"/>
    <w:rsid w:val="006A6AD4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048DE67"/>
  <w15:chartTrackingRefBased/>
  <w15:docId w15:val="{8072B872-8044-467B-A8BD-56358FA17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2026-01-26T10:13:00Z</dcterms:created>
  <dcterms:modified xsi:type="dcterms:W3CDTF">2026-01-26T10:13:00Z</dcterms:modified>
</cp:coreProperties>
</file>