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2F5F7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2F5F7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65A40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CE6006" w:rsidRDefault="006A461B" w:rsidP="00CE6006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CRZP/</w:t>
      </w:r>
      <w:r w:rsidR="00343B77">
        <w:rPr>
          <w:rFonts w:eastAsia="Times New Roman" w:cs="Calibri"/>
          <w:b/>
          <w:sz w:val="20"/>
          <w:szCs w:val="20"/>
          <w:lang w:eastAsia="pl-PL"/>
        </w:rPr>
        <w:t>17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/202</w:t>
      </w:r>
      <w:r w:rsidR="00343B77">
        <w:rPr>
          <w:rFonts w:eastAsia="Times New Roman" w:cs="Calibri"/>
          <w:b/>
          <w:sz w:val="20"/>
          <w:szCs w:val="20"/>
          <w:lang w:eastAsia="pl-PL"/>
        </w:rPr>
        <w:t>6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F5F7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365A40">
        <w:rPr>
          <w:rFonts w:eastAsia="Times New Roman" w:cs="Calibri"/>
          <w:b/>
          <w:sz w:val="20"/>
          <w:szCs w:val="20"/>
          <w:lang w:eastAsia="pl-PL"/>
        </w:rPr>
        <w:t>m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CA6E94" w:rsidRPr="008C5474" w:rsidRDefault="00CA6E94" w:rsidP="00CA6E94">
      <w:pPr>
        <w:spacing w:before="120" w:line="360" w:lineRule="auto"/>
        <w:jc w:val="center"/>
        <w:rPr>
          <w:rFonts w:cs="Calibri"/>
        </w:rPr>
      </w:pPr>
      <w:r w:rsidRPr="008C5474">
        <w:rPr>
          <w:rFonts w:cs="Calibri"/>
          <w:b/>
        </w:rPr>
        <w:t>„</w:t>
      </w:r>
      <w:r w:rsidR="00343B77">
        <w:rPr>
          <w:rFonts w:cs="Calibri"/>
          <w:b/>
        </w:rPr>
        <w:t>Usługa szkoleń online w zakresie e-learningu w dydaktyce oraz projektowania uniwersalnego</w:t>
      </w:r>
      <w:r w:rsidR="00D75143">
        <w:rPr>
          <w:rFonts w:cs="Calibri"/>
          <w:b/>
        </w:rPr>
        <w:t xml:space="preserve"> </w:t>
      </w:r>
      <w:r w:rsidRPr="008C5474">
        <w:rPr>
          <w:rFonts w:cs="Calibri"/>
          <w:b/>
        </w:rPr>
        <w:t>”</w:t>
      </w: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>e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,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F5F74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1960"/>
        <w:gridCol w:w="2435"/>
        <w:gridCol w:w="2698"/>
        <w:gridCol w:w="1554"/>
      </w:tblGrid>
      <w:tr w:rsidR="00CA6E94" w:rsidRPr="002F5F74" w:rsidTr="00CE6006"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odbiorcy szkolenia</w:t>
            </w: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35" w:type="dxa"/>
          </w:tcPr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Prowadzący szkolenie</w:t>
            </w: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 (imię i nazwisko)</w:t>
            </w: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Usługi potwierdzające spełnianie warunku </w:t>
            </w: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(temat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przeprowadzonego </w:t>
            </w: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szkolenia)</w:t>
            </w: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CA6E94" w:rsidRPr="002F5F74" w:rsidTr="00CE6006"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CA6E94" w:rsidRPr="002F5F74" w:rsidTr="00E535F5">
        <w:tc>
          <w:tcPr>
            <w:tcW w:w="9204" w:type="dxa"/>
            <w:gridSpan w:val="5"/>
          </w:tcPr>
          <w:p w:rsidR="00CA6E94" w:rsidRPr="00365A40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min.</w:t>
            </w:r>
            <w:r w:rsidR="00B83D58">
              <w:rPr>
                <w:rFonts w:eastAsia="Times New Roman" w:cs="Calibri"/>
                <w:b/>
                <w:sz w:val="20"/>
                <w:szCs w:val="20"/>
                <w:lang w:eastAsia="pl-PL"/>
              </w:rPr>
              <w:t>5</w:t>
            </w:r>
            <w:r w:rsidRPr="00365A40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usług edukacyjn</w:t>
            </w:r>
            <w:r w:rsidR="00B83D58">
              <w:rPr>
                <w:rFonts w:eastAsia="Times New Roman" w:cs="Calibri"/>
                <w:b/>
                <w:sz w:val="20"/>
                <w:szCs w:val="20"/>
                <w:lang w:eastAsia="pl-PL"/>
              </w:rPr>
              <w:t>ych</w:t>
            </w:r>
          </w:p>
        </w:tc>
      </w:tr>
      <w:tr w:rsidR="00CA6E94" w:rsidRPr="002F5F74" w:rsidTr="00CE6006">
        <w:trPr>
          <w:trHeight w:val="817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848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699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851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835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2F5F7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2F5F7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2F5F7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CA6E94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ab/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BC677E" w:rsidRPr="002F5F74" w:rsidRDefault="006A461B" w:rsidP="00CA6E94">
      <w:pPr>
        <w:spacing w:after="0" w:line="240" w:lineRule="auto"/>
        <w:ind w:left="5529"/>
        <w:jc w:val="center"/>
      </w:pPr>
      <w:r w:rsidRPr="002F5F7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BC677E" w:rsidRPr="002F5F74" w:rsidSect="00365A40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0" w:footer="5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050" w:rsidRDefault="00787050">
      <w:pPr>
        <w:spacing w:after="0" w:line="240" w:lineRule="auto"/>
      </w:pPr>
      <w:r>
        <w:separator/>
      </w:r>
    </w:p>
  </w:endnote>
  <w:endnote w:type="continuationSeparator" w:id="0">
    <w:p w:rsidR="00787050" w:rsidRDefault="00787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77697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143" w:rsidRDefault="00D75143" w:rsidP="00D75143">
    <w:pPr>
      <w:pStyle w:val="Stopka"/>
      <w:jc w:val="center"/>
      <w:rPr>
        <w:sz w:val="22"/>
        <w:szCs w:val="22"/>
        <w:lang w:eastAsia="en-US"/>
      </w:rPr>
    </w:pPr>
    <w:r>
      <w:t>Program jest finansowany ze środków Funduszu Europejskiego dla Rozwoju Społecznego 2021-2027 (FERS) w ramach projektu NAWA pn. „Wsparcie tworzenia i realizacji międzynarodowych programów kształcenia”, nr projektu FERS.01.05-IP.08-0436/23</w:t>
    </w:r>
  </w:p>
  <w:p w:rsidR="00C22BF9" w:rsidRDefault="00C22B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7697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776975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050" w:rsidRDefault="00787050">
      <w:pPr>
        <w:spacing w:after="0" w:line="240" w:lineRule="auto"/>
      </w:pPr>
      <w:r>
        <w:separator/>
      </w:r>
    </w:p>
  </w:footnote>
  <w:footnote w:type="continuationSeparator" w:id="0">
    <w:p w:rsidR="00787050" w:rsidRDefault="00787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5F74" w:rsidRDefault="002F5F74" w:rsidP="00302206">
    <w:pPr>
      <w:pStyle w:val="Nagwek"/>
      <w:jc w:val="center"/>
      <w:rPr>
        <w:rFonts w:ascii="Tahoma" w:hAnsi="Tahoma" w:cs="Tahoma"/>
        <w:i/>
      </w:rPr>
    </w:pPr>
  </w:p>
  <w:p w:rsidR="00365A40" w:rsidRDefault="00D75143" w:rsidP="00365A40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6F865030" wp14:editId="0EBF397A">
          <wp:extent cx="5760720" cy="612775"/>
          <wp:effectExtent l="0" t="0" r="0" b="0"/>
          <wp:docPr id="1" name="Obraz 1" descr="https://umg.edu.pl/sites/default/files/zalaczniki/fers-rp-ue-nawa-poziom-kolo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s://umg.edu.pl/sites/default/files/zalaczniki/fers-rp-ue-nawa-poziom-k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206" w:rsidRDefault="007769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053E"/>
    <w:multiLevelType w:val="hybridMultilevel"/>
    <w:tmpl w:val="B232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D4D"/>
    <w:multiLevelType w:val="hybridMultilevel"/>
    <w:tmpl w:val="039E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3095B"/>
    <w:multiLevelType w:val="hybridMultilevel"/>
    <w:tmpl w:val="0C3A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D66BE"/>
    <w:multiLevelType w:val="hybridMultilevel"/>
    <w:tmpl w:val="C85AE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savePreviewPicture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B3"/>
    <w:rsid w:val="000149ED"/>
    <w:rsid w:val="00084773"/>
    <w:rsid w:val="000C0B9D"/>
    <w:rsid w:val="001079FB"/>
    <w:rsid w:val="001D1BF0"/>
    <w:rsid w:val="0024505C"/>
    <w:rsid w:val="002C16B6"/>
    <w:rsid w:val="002C6C95"/>
    <w:rsid w:val="002F5F74"/>
    <w:rsid w:val="00343B77"/>
    <w:rsid w:val="00365A40"/>
    <w:rsid w:val="00442AB9"/>
    <w:rsid w:val="00581849"/>
    <w:rsid w:val="005E443B"/>
    <w:rsid w:val="0060457E"/>
    <w:rsid w:val="006666A6"/>
    <w:rsid w:val="006A461B"/>
    <w:rsid w:val="00787050"/>
    <w:rsid w:val="00787E3E"/>
    <w:rsid w:val="007E6800"/>
    <w:rsid w:val="009F1EDE"/>
    <w:rsid w:val="00A2662E"/>
    <w:rsid w:val="00B83D58"/>
    <w:rsid w:val="00BC5BCC"/>
    <w:rsid w:val="00BC677E"/>
    <w:rsid w:val="00BF3F04"/>
    <w:rsid w:val="00C16AA2"/>
    <w:rsid w:val="00C22BF9"/>
    <w:rsid w:val="00CA6E94"/>
    <w:rsid w:val="00CE6006"/>
    <w:rsid w:val="00D75143"/>
    <w:rsid w:val="00D90568"/>
    <w:rsid w:val="00DD0E1C"/>
    <w:rsid w:val="00EB5DFF"/>
    <w:rsid w:val="00EC7863"/>
    <w:rsid w:val="00ED2EB3"/>
    <w:rsid w:val="00F83E52"/>
    <w:rsid w:val="00FB3ACD"/>
    <w:rsid w:val="00FF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896F24F"/>
  <w15:docId w15:val="{48F88625-51CF-4360-8A87-32138A6C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65A40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F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F5F74"/>
    <w:rPr>
      <w:rFonts w:ascii="Segoe UI" w:hAnsi="Segoe UI" w:cs="Segoe UI"/>
      <w:sz w:val="18"/>
      <w:szCs w:val="18"/>
      <w:lang w:eastAsia="en-US"/>
    </w:rPr>
  </w:style>
  <w:style w:type="character" w:customStyle="1" w:styleId="Nagwek6Znak">
    <w:name w:val="Nagłówek 6 Znak"/>
    <w:basedOn w:val="Domylnaczcionkaakapitu"/>
    <w:link w:val="Nagwek6"/>
    <w:semiHidden/>
    <w:rsid w:val="00365A40"/>
    <w:rPr>
      <w:rFonts w:ascii="Times New Roman" w:eastAsia="Times New Roman" w:hAnsi="Times New Roman"/>
      <w:b/>
      <w:bCs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5A40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65A40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W Y K A Z   U S Ł U G</vt:lpstr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AZP Aneta</cp:lastModifiedBy>
  <cp:revision>2</cp:revision>
  <cp:lastPrinted>2026-01-27T09:20:00Z</cp:lastPrinted>
  <dcterms:created xsi:type="dcterms:W3CDTF">2026-01-27T09:20:00Z</dcterms:created>
  <dcterms:modified xsi:type="dcterms:W3CDTF">2026-01-27T09:20:00Z</dcterms:modified>
</cp:coreProperties>
</file>