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025CCC" w:rsidP="007334AC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025CC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025CCC">
        <w:rPr>
          <w:rFonts w:ascii="Arial" w:hAnsi="Arial" w:cs="Arial"/>
        </w:rPr>
        <w:t>2026-01-27</w:t>
      </w:r>
    </w:p>
    <w:p w:rsidR="00081D13" w:rsidRPr="00353FDC" w:rsidRDefault="00025CCC" w:rsidP="007334AC">
      <w:pPr>
        <w:spacing w:line="360" w:lineRule="auto"/>
        <w:ind w:right="3969"/>
        <w:rPr>
          <w:rFonts w:ascii="Arial" w:hAnsi="Arial" w:cs="Arial"/>
          <w:b/>
          <w:bCs/>
        </w:rPr>
      </w:pPr>
      <w:r w:rsidRPr="00025CCC">
        <w:rPr>
          <w:rFonts w:ascii="Arial" w:hAnsi="Arial" w:cs="Arial"/>
          <w:b/>
          <w:bCs/>
        </w:rPr>
        <w:t>Politechnika Częstochowska</w:t>
      </w:r>
    </w:p>
    <w:p w:rsidR="00081D13" w:rsidRPr="00353FDC" w:rsidRDefault="00025CCC" w:rsidP="007334AC">
      <w:pPr>
        <w:spacing w:line="360" w:lineRule="auto"/>
        <w:ind w:right="3969"/>
        <w:rPr>
          <w:rFonts w:ascii="Arial" w:hAnsi="Arial" w:cs="Arial"/>
        </w:rPr>
      </w:pPr>
      <w:r w:rsidRPr="00025CC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025CCC">
        <w:rPr>
          <w:rFonts w:ascii="Arial" w:hAnsi="Arial" w:cs="Arial"/>
        </w:rPr>
        <w:t>69</w:t>
      </w:r>
    </w:p>
    <w:p w:rsidR="00081D13" w:rsidRPr="00353FDC" w:rsidRDefault="00025CCC" w:rsidP="007334AC">
      <w:pPr>
        <w:spacing w:line="360" w:lineRule="auto"/>
        <w:ind w:right="3969"/>
        <w:rPr>
          <w:rFonts w:ascii="Arial" w:hAnsi="Arial" w:cs="Arial"/>
        </w:rPr>
      </w:pPr>
      <w:r w:rsidRPr="00025CC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025CCC">
        <w:rPr>
          <w:rFonts w:ascii="Arial" w:hAnsi="Arial" w:cs="Arial"/>
        </w:rPr>
        <w:t>Częstochowa</w:t>
      </w:r>
    </w:p>
    <w:p w:rsidR="00081D13" w:rsidRPr="00353FDC" w:rsidRDefault="00081D13" w:rsidP="007334AC">
      <w:pPr>
        <w:spacing w:line="360" w:lineRule="auto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7334AC">
      <w:pPr>
        <w:tabs>
          <w:tab w:val="right" w:pos="9072"/>
        </w:tabs>
        <w:spacing w:line="360" w:lineRule="auto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7334AC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7334A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7334A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7334AC">
      <w:pPr>
        <w:keepNext/>
        <w:spacing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7334AC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7334A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25CCC" w:rsidP="007334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5CCC">
              <w:rPr>
                <w:rFonts w:ascii="Arial" w:hAnsi="Arial" w:cs="Arial"/>
                <w:bCs/>
              </w:rPr>
              <w:t>Przebudowa sanitariatów wraz z dostosowaniem toalet dla osób z niepełnosprawnością w budynku Wydziału Budownictwa Politechniki Częstochowskiej</w:t>
            </w:r>
          </w:p>
        </w:tc>
      </w:tr>
      <w:tr w:rsidR="00025CCC" w:rsidRPr="00353FDC" w:rsidTr="006733A1">
        <w:tc>
          <w:tcPr>
            <w:tcW w:w="2269" w:type="dxa"/>
            <w:shd w:val="clear" w:color="auto" w:fill="auto"/>
          </w:tcPr>
          <w:p w:rsidR="00025CCC" w:rsidRPr="00353FDC" w:rsidRDefault="00025CCC" w:rsidP="007334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25CCC" w:rsidRPr="00353FDC" w:rsidRDefault="00025CCC" w:rsidP="007334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5CCC">
              <w:rPr>
                <w:rFonts w:ascii="Arial" w:hAnsi="Arial" w:cs="Arial"/>
                <w:bCs/>
              </w:rPr>
              <w:t>RZ-DZP.261.63.2025.ŁZ</w:t>
            </w:r>
          </w:p>
        </w:tc>
      </w:tr>
    </w:tbl>
    <w:p w:rsidR="00081D13" w:rsidRDefault="00081D13" w:rsidP="007334A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7334A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025CCC" w:rsidRPr="00025CC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25CCC" w:rsidRPr="00025CCC">
        <w:rPr>
          <w:rFonts w:ascii="Arial" w:hAnsi="Arial" w:cs="Arial"/>
        </w:rPr>
        <w:t>(</w:t>
      </w:r>
      <w:proofErr w:type="spellStart"/>
      <w:r w:rsidR="00025CCC" w:rsidRPr="00025CCC">
        <w:rPr>
          <w:rFonts w:ascii="Arial" w:hAnsi="Arial" w:cs="Arial"/>
        </w:rPr>
        <w:t>t.j</w:t>
      </w:r>
      <w:proofErr w:type="spellEnd"/>
      <w:r w:rsidR="00025CCC" w:rsidRPr="00025CCC">
        <w:rPr>
          <w:rFonts w:ascii="Arial" w:hAnsi="Arial" w:cs="Arial"/>
        </w:rPr>
        <w:t xml:space="preserve">. Dz. U. z 2024 r. poz. 1320 z </w:t>
      </w:r>
      <w:proofErr w:type="spellStart"/>
      <w:r w:rsidR="00025CCC" w:rsidRPr="00025CCC">
        <w:rPr>
          <w:rFonts w:ascii="Arial" w:hAnsi="Arial" w:cs="Arial"/>
        </w:rPr>
        <w:t>późn</w:t>
      </w:r>
      <w:proofErr w:type="spellEnd"/>
      <w:r w:rsidR="00025CCC" w:rsidRPr="00025CCC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25CCC" w:rsidRPr="00E1738E" w:rsidTr="006733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25CCC" w:rsidRDefault="00025CCC" w:rsidP="006733A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25CCC">
              <w:rPr>
                <w:rFonts w:ascii="Arial" w:hAnsi="Arial" w:cs="Arial"/>
                <w:b/>
              </w:rPr>
              <w:t>Przedsiębiorstwo Handlowo Usługowe MONTER Grzegorz Wąsowicz</w:t>
            </w:r>
          </w:p>
          <w:p w:rsidR="00025CCC" w:rsidRPr="00AC1F4A" w:rsidRDefault="00025CCC" w:rsidP="006733A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25CCC">
              <w:rPr>
                <w:rFonts w:ascii="Arial" w:hAnsi="Arial" w:cs="Arial"/>
                <w:bCs/>
              </w:rPr>
              <w:t>Chałubińskiego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25CCC">
              <w:rPr>
                <w:rFonts w:ascii="Arial" w:hAnsi="Arial" w:cs="Arial"/>
                <w:bCs/>
              </w:rPr>
              <w:t>11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bookmarkStart w:id="1" w:name="_GoBack"/>
            <w:bookmarkEnd w:id="1"/>
          </w:p>
          <w:p w:rsidR="00025CCC" w:rsidRPr="00E1738E" w:rsidRDefault="00025CCC" w:rsidP="006733A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25CCC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25CCC">
              <w:rPr>
                <w:rFonts w:ascii="Arial" w:hAnsi="Arial" w:cs="Arial"/>
                <w:bCs/>
              </w:rPr>
              <w:t>Częstochowa</w:t>
            </w:r>
          </w:p>
          <w:p w:rsidR="00025CCC" w:rsidRPr="00BC506C" w:rsidRDefault="00025CCC" w:rsidP="006733A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025CCC">
              <w:rPr>
                <w:rFonts w:ascii="Arial" w:hAnsi="Arial" w:cs="Arial"/>
                <w:b/>
              </w:rPr>
              <w:t>442 800.00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025CCC" w:rsidRPr="00E1738E" w:rsidRDefault="00025CCC" w:rsidP="006733A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25CCC" w:rsidRPr="00E1738E" w:rsidRDefault="00025CCC" w:rsidP="006733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25CCC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1560"/>
        <w:gridCol w:w="1275"/>
        <w:gridCol w:w="1418"/>
      </w:tblGrid>
      <w:tr w:rsidR="007334AC" w:rsidRPr="008567C7" w:rsidTr="007334A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334AC" w:rsidRPr="00553EDC" w:rsidRDefault="007334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7334AC" w:rsidRPr="00553EDC" w:rsidRDefault="007334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7334AC" w:rsidRPr="00553EDC" w:rsidRDefault="007334AC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25CC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7334AC" w:rsidRPr="00553EDC" w:rsidRDefault="007334AC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25CCC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7334AC" w:rsidRPr="00553EDC" w:rsidRDefault="007334A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7334AC" w:rsidRPr="008567C7" w:rsidTr="007334AC">
        <w:tc>
          <w:tcPr>
            <w:tcW w:w="851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819" w:type="dxa"/>
            <w:vAlign w:val="center"/>
          </w:tcPr>
          <w:p w:rsidR="007334AC" w:rsidRPr="00553EDC" w:rsidRDefault="007334AC" w:rsidP="006733A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5CCC">
              <w:rPr>
                <w:rFonts w:ascii="Arial" w:hAnsi="Arial" w:cs="Arial"/>
                <w:b/>
                <w:sz w:val="22"/>
                <w:szCs w:val="22"/>
              </w:rPr>
              <w:t>Przedsiębiorstwo Handlowo Usługowe MONTER Grzegorz Wąsowicz</w:t>
            </w:r>
          </w:p>
          <w:p w:rsidR="007334AC" w:rsidRPr="00553EDC" w:rsidRDefault="007334AC" w:rsidP="006733A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5CCC">
              <w:rPr>
                <w:rFonts w:ascii="Arial" w:hAnsi="Arial" w:cs="Arial"/>
                <w:bCs/>
                <w:sz w:val="22"/>
                <w:szCs w:val="22"/>
              </w:rPr>
              <w:t>Chałubińskiego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25CCC"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7334AC" w:rsidRPr="00553EDC" w:rsidRDefault="007334AC" w:rsidP="006733A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5CCC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25CCC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560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334AC" w:rsidRPr="008567C7" w:rsidTr="007334AC">
        <w:tc>
          <w:tcPr>
            <w:tcW w:w="851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19" w:type="dxa"/>
            <w:vAlign w:val="center"/>
          </w:tcPr>
          <w:p w:rsidR="007334AC" w:rsidRPr="00553EDC" w:rsidRDefault="007334AC" w:rsidP="006733A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25CCC">
              <w:rPr>
                <w:rFonts w:ascii="Arial" w:hAnsi="Arial" w:cs="Arial"/>
                <w:b/>
                <w:sz w:val="22"/>
                <w:szCs w:val="22"/>
              </w:rPr>
              <w:t>Grzegorz Głąb Przedsiębiorstwo Produkcyjno-Handlowo-Usługowe MAL-PLAST s.c.</w:t>
            </w:r>
          </w:p>
          <w:p w:rsidR="007334AC" w:rsidRPr="00553EDC" w:rsidRDefault="007334AC" w:rsidP="006733A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5CCC">
              <w:rPr>
                <w:rFonts w:ascii="Arial" w:hAnsi="Arial" w:cs="Arial"/>
                <w:bCs/>
                <w:sz w:val="22"/>
                <w:szCs w:val="22"/>
              </w:rPr>
              <w:t>Legnicka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25CCC">
              <w:rPr>
                <w:rFonts w:ascii="Arial" w:hAnsi="Arial" w:cs="Arial"/>
                <w:bCs/>
                <w:sz w:val="22"/>
                <w:szCs w:val="22"/>
              </w:rPr>
              <w:t>67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7334AC" w:rsidRPr="00553EDC" w:rsidRDefault="007334AC" w:rsidP="006733A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5CCC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25CCC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560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56,25</w:t>
            </w:r>
          </w:p>
        </w:tc>
        <w:tc>
          <w:tcPr>
            <w:tcW w:w="1275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76,25</w:t>
            </w:r>
          </w:p>
        </w:tc>
      </w:tr>
      <w:tr w:rsidR="007334AC" w:rsidRPr="008567C7" w:rsidTr="007334AC">
        <w:tc>
          <w:tcPr>
            <w:tcW w:w="851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819" w:type="dxa"/>
            <w:vAlign w:val="center"/>
          </w:tcPr>
          <w:p w:rsidR="007334AC" w:rsidRPr="001E5595" w:rsidRDefault="007334AC" w:rsidP="007334AC">
            <w:pPr>
              <w:spacing w:before="80" w:after="40"/>
              <w:rPr>
                <w:rFonts w:ascii="Arial" w:hAnsi="Arial" w:cs="Arial"/>
                <w:b/>
              </w:rPr>
            </w:pPr>
            <w:r w:rsidRPr="001E5595">
              <w:rPr>
                <w:rFonts w:ascii="Arial" w:hAnsi="Arial" w:cs="Arial"/>
                <w:b/>
              </w:rPr>
              <w:t>JGR Sp. z o.o.</w:t>
            </w:r>
          </w:p>
          <w:p w:rsidR="007334AC" w:rsidRPr="001E5595" w:rsidRDefault="007334AC" w:rsidP="007334AC">
            <w:pPr>
              <w:rPr>
                <w:rFonts w:ascii="Arial" w:hAnsi="Arial" w:cs="Arial"/>
              </w:rPr>
            </w:pPr>
            <w:r w:rsidRPr="001E5595">
              <w:rPr>
                <w:rFonts w:ascii="Arial" w:hAnsi="Arial" w:cs="Arial"/>
              </w:rPr>
              <w:t xml:space="preserve">Armii Krajowej 60/62 </w:t>
            </w:r>
          </w:p>
          <w:p w:rsidR="007334AC" w:rsidRPr="001E5595" w:rsidRDefault="007334AC" w:rsidP="007334AC">
            <w:pPr>
              <w:spacing w:after="80"/>
              <w:jc w:val="both"/>
              <w:rPr>
                <w:rFonts w:ascii="Arial" w:hAnsi="Arial" w:cs="Arial"/>
              </w:rPr>
            </w:pPr>
            <w:r w:rsidRPr="001E5595">
              <w:rPr>
                <w:rFonts w:ascii="Arial" w:hAnsi="Arial" w:cs="Arial"/>
              </w:rPr>
              <w:t>42-215 Częstochowa (lider konsorcjum)</w:t>
            </w:r>
          </w:p>
          <w:p w:rsidR="007334AC" w:rsidRPr="001E5595" w:rsidRDefault="007334AC" w:rsidP="007334AC">
            <w:pPr>
              <w:spacing w:after="80"/>
              <w:jc w:val="both"/>
              <w:rPr>
                <w:rFonts w:ascii="Arial" w:hAnsi="Arial" w:cs="Arial"/>
                <w:b/>
              </w:rPr>
            </w:pPr>
            <w:r w:rsidRPr="001E5595">
              <w:rPr>
                <w:rFonts w:ascii="Arial" w:hAnsi="Arial" w:cs="Arial"/>
                <w:b/>
              </w:rPr>
              <w:t>WOBO-MONTER ZUH W. Parzonka B. Smulski S.C.</w:t>
            </w:r>
          </w:p>
          <w:p w:rsidR="007334AC" w:rsidRPr="00553EDC" w:rsidRDefault="007334AC" w:rsidP="007334A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E5595">
              <w:rPr>
                <w:rFonts w:ascii="Arial" w:hAnsi="Arial" w:cs="Arial"/>
                <w:sz w:val="24"/>
                <w:szCs w:val="24"/>
              </w:rPr>
              <w:t>Św. Rocha 108, 42-202 Częstochowa (członek konsorcjum)</w:t>
            </w:r>
          </w:p>
        </w:tc>
        <w:tc>
          <w:tcPr>
            <w:tcW w:w="1560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55,52</w:t>
            </w:r>
          </w:p>
        </w:tc>
        <w:tc>
          <w:tcPr>
            <w:tcW w:w="1275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55,52</w:t>
            </w:r>
          </w:p>
        </w:tc>
      </w:tr>
      <w:tr w:rsidR="007334AC" w:rsidRPr="008567C7" w:rsidTr="007334AC">
        <w:tc>
          <w:tcPr>
            <w:tcW w:w="851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19" w:type="dxa"/>
            <w:vAlign w:val="center"/>
          </w:tcPr>
          <w:p w:rsidR="007334AC" w:rsidRPr="00553EDC" w:rsidRDefault="007334AC" w:rsidP="006733A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25CCC">
              <w:rPr>
                <w:rFonts w:ascii="Arial" w:hAnsi="Arial" w:cs="Arial"/>
                <w:b/>
                <w:sz w:val="22"/>
                <w:szCs w:val="22"/>
              </w:rPr>
              <w:t>szelbud</w:t>
            </w:r>
            <w:proofErr w:type="spellEnd"/>
            <w:r w:rsidRPr="00025CC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25CCC">
              <w:rPr>
                <w:rFonts w:ascii="Arial" w:hAnsi="Arial" w:cs="Arial"/>
                <w:b/>
                <w:sz w:val="22"/>
                <w:szCs w:val="22"/>
              </w:rPr>
              <w:t>sp</w:t>
            </w:r>
            <w:proofErr w:type="spellEnd"/>
            <w:r w:rsidRPr="00025CCC">
              <w:rPr>
                <w:rFonts w:ascii="Arial" w:hAnsi="Arial" w:cs="Arial"/>
                <w:b/>
                <w:sz w:val="22"/>
                <w:szCs w:val="22"/>
              </w:rPr>
              <w:t xml:space="preserve"> zoo</w:t>
            </w:r>
          </w:p>
          <w:p w:rsidR="007334AC" w:rsidRPr="00553EDC" w:rsidRDefault="007334AC" w:rsidP="006733A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5CCC">
              <w:rPr>
                <w:rFonts w:ascii="Arial" w:hAnsi="Arial" w:cs="Arial"/>
                <w:bCs/>
                <w:sz w:val="22"/>
                <w:szCs w:val="22"/>
              </w:rPr>
              <w:t>Al. Wojska Polskiego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25CCC">
              <w:rPr>
                <w:rFonts w:ascii="Arial" w:hAnsi="Arial" w:cs="Arial"/>
                <w:bCs/>
                <w:sz w:val="22"/>
                <w:szCs w:val="22"/>
              </w:rPr>
              <w:t>124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7334AC" w:rsidRPr="00553EDC" w:rsidRDefault="007334AC" w:rsidP="006733A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25CCC">
              <w:rPr>
                <w:rFonts w:ascii="Arial" w:hAnsi="Arial" w:cs="Arial"/>
                <w:bCs/>
                <w:sz w:val="22"/>
                <w:szCs w:val="22"/>
              </w:rPr>
              <w:t>42-207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25CCC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560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7334AC" w:rsidRPr="00553EDC" w:rsidRDefault="007334AC" w:rsidP="006733A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5CC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C20" w:rsidRDefault="00B02C20">
      <w:r>
        <w:separator/>
      </w:r>
    </w:p>
  </w:endnote>
  <w:endnote w:type="continuationSeparator" w:id="0">
    <w:p w:rsidR="00B02C20" w:rsidRDefault="00B02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C" w:rsidRDefault="00025C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4AC" w:rsidRPr="009B5C18" w:rsidRDefault="007334AC" w:rsidP="007334A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w/qH2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334AC" w:rsidRPr="009B5C18" w:rsidTr="006733A1">
      <w:tc>
        <w:tcPr>
          <w:tcW w:w="0" w:type="auto"/>
          <w:shd w:val="clear" w:color="auto" w:fill="auto"/>
          <w:vAlign w:val="center"/>
        </w:tcPr>
        <w:p w:rsidR="007334AC" w:rsidRPr="009B5C18" w:rsidRDefault="007334AC" w:rsidP="007334AC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34AC" w:rsidRPr="009B5C18" w:rsidRDefault="007334AC" w:rsidP="007334AC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9B5C1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9B5C1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7334AC" w:rsidRPr="009B5C18" w:rsidRDefault="007334AC" w:rsidP="007334AC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334AC" w:rsidRPr="009B5C18" w:rsidRDefault="007334AC" w:rsidP="007334AC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334AC" w:rsidRPr="009B5C18" w:rsidRDefault="007334AC" w:rsidP="007334AC">
    <w:pPr>
      <w:spacing w:line="276" w:lineRule="auto"/>
      <w:rPr>
        <w:rFonts w:ascii="Roboto" w:hAnsi="Roboto"/>
        <w:b/>
        <w:bCs/>
        <w:sz w:val="22"/>
        <w:szCs w:val="22"/>
      </w:rPr>
    </w:pPr>
    <w:r w:rsidRPr="009B5C1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7334AC" w:rsidRPr="009B5C18" w:rsidRDefault="007334AC" w:rsidP="007334AC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9B5C18">
      <w:rPr>
        <w:rFonts w:ascii="Roboto" w:hAnsi="Roboto"/>
        <w:sz w:val="22"/>
        <w:szCs w:val="22"/>
      </w:rPr>
      <w:t>ul. Gen. J.H. Dąbrowskiego 69, 42-201 Częstochowa</w:t>
    </w:r>
  </w:p>
  <w:p w:rsidR="007334AC" w:rsidRPr="009B5C18" w:rsidRDefault="007334AC" w:rsidP="007334AC">
    <w:pPr>
      <w:spacing w:line="276" w:lineRule="auto"/>
      <w:rPr>
        <w:rFonts w:ascii="Roboto" w:hAnsi="Roboto"/>
        <w:noProof/>
        <w:sz w:val="22"/>
        <w:szCs w:val="22"/>
      </w:rPr>
    </w:pPr>
    <w:r w:rsidRPr="009B5C18">
      <w:rPr>
        <w:rFonts w:ascii="Roboto" w:hAnsi="Roboto"/>
        <w:sz w:val="22"/>
        <w:szCs w:val="22"/>
      </w:rPr>
      <w:t>tel. +48 34 325 0256, e-mail: dyrektor.inwestycji@pcz.pl</w:t>
    </w:r>
  </w:p>
  <w:p w:rsidR="000C1E6F" w:rsidRDefault="007334AC" w:rsidP="007334AC">
    <w:pPr>
      <w:rPr>
        <w:rFonts w:ascii="Arial" w:hAnsi="Arial"/>
        <w:sz w:val="18"/>
        <w:szCs w:val="18"/>
      </w:rPr>
    </w:pPr>
    <w:r w:rsidRPr="009B5C18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K/gpDY/AgAAUwQAAA4A&#10;AAAAAAAAAAAAAAAALgIAAGRycy9lMm9Eb2MueG1sUEsBAi0AFAAGAAgAAAAhAM1qVy3eAAAADAEA&#10;AA8AAAAAAAAAAAAAAAAAmQQAAGRycy9kb3ducmV2LnhtbFBLBQYAAAAABAAEAPMAAACkBQAAAAA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C" w:rsidRDefault="00025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C20" w:rsidRDefault="00B02C20">
      <w:r>
        <w:separator/>
      </w:r>
    </w:p>
  </w:footnote>
  <w:footnote w:type="continuationSeparator" w:id="0">
    <w:p w:rsidR="00B02C20" w:rsidRDefault="00B02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C" w:rsidRDefault="00025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4AC" w:rsidRPr="009B5C18" w:rsidRDefault="007334AC" w:rsidP="007334AC">
    <w:pPr>
      <w:tabs>
        <w:tab w:val="center" w:pos="4536"/>
        <w:tab w:val="right" w:pos="9072"/>
      </w:tabs>
      <w:rPr>
        <w:sz w:val="20"/>
        <w:szCs w:val="20"/>
      </w:rPr>
    </w:pPr>
    <w: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7334AC" w:rsidRPr="009B5C18" w:rsidRDefault="007334AC" w:rsidP="007334AC">
    <w:pPr>
      <w:tabs>
        <w:tab w:val="center" w:pos="4536"/>
        <w:tab w:val="right" w:pos="9072"/>
      </w:tabs>
      <w:rPr>
        <w:sz w:val="20"/>
        <w:szCs w:val="20"/>
      </w:rPr>
    </w:pPr>
  </w:p>
  <w:p w:rsidR="007334AC" w:rsidRPr="009B5C18" w:rsidRDefault="007334AC" w:rsidP="007334AC">
    <w:pPr>
      <w:tabs>
        <w:tab w:val="center" w:pos="4536"/>
        <w:tab w:val="right" w:pos="9072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i/PQ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" strokeweight="1.5pt"/>
      </w:pict>
    </w:r>
  </w:p>
  <w:p w:rsidR="00025CCC" w:rsidRDefault="00025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CCC" w:rsidRDefault="00025C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C20"/>
    <w:rsid w:val="00005838"/>
    <w:rsid w:val="00022322"/>
    <w:rsid w:val="00025CCC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34A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2C2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D052B3E6-2DE9-40B0-BB36-23717E7E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2026-01-27T11:34:00Z</dcterms:created>
  <dcterms:modified xsi:type="dcterms:W3CDTF">2026-01-27T11:34:00Z</dcterms:modified>
</cp:coreProperties>
</file>