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FD3644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4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303ADB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303ADB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303ADB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303ADB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303ADB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303ADB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303ADB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303ADB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03ADB" w:rsidRPr="007B107C" w:rsidTr="009A6934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303ADB" w:rsidRPr="007B107C" w:rsidRDefault="00303ADB" w:rsidP="009A6934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303ADB" w:rsidRPr="007B107C" w:rsidRDefault="00303ADB" w:rsidP="009A6934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303ADB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303ADB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303ADB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. Dz. U. z 2024 r. poz. 1320 z </w:t>
            </w:r>
            <w:proofErr w:type="spellStart"/>
            <w:r w:rsidRPr="00303ADB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późn</w:t>
            </w:r>
            <w:proofErr w:type="spellEnd"/>
            <w:r w:rsidRPr="00303ADB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zm.)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303ADB" w:rsidRPr="007B107C" w:rsidRDefault="00303ADB" w:rsidP="009A6934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303ADB" w:rsidRPr="007B107C" w:rsidRDefault="00303ADB" w:rsidP="009A6934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303ADB" w:rsidRPr="007B107C" w:rsidRDefault="00303ADB" w:rsidP="009A6934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303ADB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303ADB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Zakup gadżetów promocyjnych - Erasmus+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303ADB" w:rsidRPr="00303ADB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CRZP/14/2026/AZP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303ADB" w:rsidRPr="00303ADB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Pzp,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3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>art. 108 ust. 1 pkt 4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Pzp,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6 ustawy Pzp,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3ADB" w:rsidRDefault="00303ADB" w:rsidP="00303ADB">
      <w:pPr>
        <w:spacing w:after="0" w:line="240" w:lineRule="auto"/>
      </w:pPr>
      <w:r>
        <w:separator/>
      </w:r>
    </w:p>
  </w:endnote>
  <w:endnote w:type="continuationSeparator" w:id="0">
    <w:p w:rsidR="00303ADB" w:rsidRDefault="00303ADB" w:rsidP="00303A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3ADB" w:rsidRDefault="00303AD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3ADB" w:rsidRDefault="00303AD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3ADB" w:rsidRDefault="00303AD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3ADB" w:rsidRDefault="00303ADB" w:rsidP="00303ADB">
      <w:pPr>
        <w:spacing w:after="0" w:line="240" w:lineRule="auto"/>
      </w:pPr>
      <w:r>
        <w:separator/>
      </w:r>
    </w:p>
  </w:footnote>
  <w:footnote w:type="continuationSeparator" w:id="0">
    <w:p w:rsidR="00303ADB" w:rsidRDefault="00303ADB" w:rsidP="00303A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3ADB" w:rsidRDefault="00303AD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3ADB" w:rsidRDefault="00303AD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3ADB" w:rsidRDefault="00303AD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0790"/>
    <w:rsid w:val="00090790"/>
    <w:rsid w:val="002621C4"/>
    <w:rsid w:val="00303ADB"/>
    <w:rsid w:val="007B107C"/>
    <w:rsid w:val="007C7D43"/>
    <w:rsid w:val="00843802"/>
    <w:rsid w:val="008750B3"/>
    <w:rsid w:val="00C31816"/>
    <w:rsid w:val="00F1541B"/>
    <w:rsid w:val="00FD3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F9F24810-E4DA-4418-B1FC-6340A19978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03A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03ADB"/>
  </w:style>
  <w:style w:type="paragraph" w:styleId="Stopka">
    <w:name w:val="footer"/>
    <w:basedOn w:val="Normalny"/>
    <w:link w:val="StopkaZnak"/>
    <w:uiPriority w:val="99"/>
    <w:unhideWhenUsed/>
    <w:rsid w:val="00303A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03A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381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dcterms:created xsi:type="dcterms:W3CDTF">2026-01-22T07:53:00Z</dcterms:created>
  <dcterms:modified xsi:type="dcterms:W3CDTF">2026-01-22T07:53:00Z</dcterms:modified>
</cp:coreProperties>
</file>