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26B99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D3A4B" w:rsidRPr="008D3A4B">
        <w:rPr>
          <w:b/>
        </w:rPr>
        <w:t>CRZP/14/2026/AZP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D3A4B" w:rsidRPr="004A5DB6" w:rsidTr="009A6934">
        <w:tc>
          <w:tcPr>
            <w:tcW w:w="9212" w:type="dxa"/>
            <w:shd w:val="clear" w:color="auto" w:fill="auto"/>
          </w:tcPr>
          <w:p w:rsidR="008D3A4B" w:rsidRPr="004A5DB6" w:rsidRDefault="008D3A4B" w:rsidP="009A693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D3A4B" w:rsidRPr="004A5DB6" w:rsidRDefault="008D3A4B" w:rsidP="009A693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D3A4B">
              <w:t>(</w:t>
            </w:r>
            <w:proofErr w:type="spellStart"/>
            <w:r w:rsidRPr="008D3A4B">
              <w:t>t.j</w:t>
            </w:r>
            <w:proofErr w:type="spellEnd"/>
            <w:r w:rsidRPr="008D3A4B">
              <w:t xml:space="preserve">. Dz. U. z 2024 r. poz. 1320 z </w:t>
            </w:r>
            <w:proofErr w:type="spellStart"/>
            <w:r w:rsidRPr="008D3A4B">
              <w:t>późn</w:t>
            </w:r>
            <w:proofErr w:type="spellEnd"/>
            <w:r w:rsidRPr="008D3A4B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D3A4B" w:rsidRPr="004A5DB6" w:rsidRDefault="008D3A4B" w:rsidP="009A693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D3A4B" w:rsidRPr="004A5DB6" w:rsidRDefault="008D3A4B" w:rsidP="009A693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D3A4B" w:rsidRPr="004A5DB6" w:rsidRDefault="008D3A4B" w:rsidP="009A693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D3A4B" w:rsidRPr="008D3A4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D3A4B" w:rsidP="005434B3">
      <w:pPr>
        <w:spacing w:after="240" w:line="276" w:lineRule="auto"/>
        <w:jc w:val="center"/>
      </w:pPr>
      <w:r w:rsidRPr="008D3A4B">
        <w:rPr>
          <w:b/>
        </w:rPr>
        <w:t>Zakup gadżetów promocyjnych - Erasmus+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41A" w:rsidRDefault="00F3441A" w:rsidP="0038231F">
      <w:pPr>
        <w:spacing w:after="0" w:line="240" w:lineRule="auto"/>
      </w:pPr>
      <w:r>
        <w:separator/>
      </w:r>
    </w:p>
  </w:endnote>
  <w:endnote w:type="continuationSeparator" w:id="0">
    <w:p w:rsidR="00F3441A" w:rsidRDefault="00F344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3A4B" w:rsidRDefault="008D3A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3A4B" w:rsidRDefault="008D3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41A" w:rsidRDefault="00F3441A" w:rsidP="0038231F">
      <w:pPr>
        <w:spacing w:after="0" w:line="240" w:lineRule="auto"/>
      </w:pPr>
      <w:r>
        <w:separator/>
      </w:r>
    </w:p>
  </w:footnote>
  <w:footnote w:type="continuationSeparator" w:id="0">
    <w:p w:rsidR="00F3441A" w:rsidRDefault="00F344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3A4B" w:rsidRDefault="008D3A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3A4B" w:rsidRDefault="008D3A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3A4B" w:rsidRDefault="008D3A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441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3A4B"/>
    <w:rsid w:val="008F3B4E"/>
    <w:rsid w:val="0091264E"/>
    <w:rsid w:val="00926B99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441A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0B6B79"/>
  <w15:chartTrackingRefBased/>
  <w15:docId w15:val="{48486CD9-3C39-420B-AB53-B555EDCCB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B86C6-9532-4D5D-89F1-2B0A01707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2026-01-22T07:52:00Z</dcterms:created>
  <dcterms:modified xsi:type="dcterms:W3CDTF">2026-01-22T07:52:00Z</dcterms:modified>
</cp:coreProperties>
</file>