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64B65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0B3E5D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B3E5D">
        <w:rPr>
          <w:rFonts w:ascii="Arial" w:hAnsi="Arial" w:cs="Arial"/>
        </w:rPr>
        <w:t>Uniwersytet Morski w Gdyni</w:t>
      </w:r>
    </w:p>
    <w:p w:rsidR="00B95C96" w:rsidRPr="0012157F" w:rsidRDefault="000B3E5D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B3E5D">
        <w:rPr>
          <w:rFonts w:ascii="Arial" w:hAnsi="Arial" w:cs="Arial"/>
        </w:rPr>
        <w:t>ul. Morska</w:t>
      </w:r>
      <w:r w:rsidR="00B95C96" w:rsidRPr="0012157F">
        <w:rPr>
          <w:rFonts w:ascii="Arial" w:hAnsi="Arial" w:cs="Arial"/>
        </w:rPr>
        <w:t xml:space="preserve"> </w:t>
      </w:r>
      <w:r w:rsidRPr="000B3E5D">
        <w:rPr>
          <w:rFonts w:ascii="Arial" w:hAnsi="Arial" w:cs="Arial"/>
        </w:rPr>
        <w:t>81-87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0B3E5D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B3E5D">
        <w:rPr>
          <w:rFonts w:ascii="Arial" w:hAnsi="Arial" w:cs="Arial"/>
        </w:rPr>
        <w:t>81-225</w:t>
      </w:r>
      <w:r w:rsidR="00B95C96" w:rsidRPr="0012157F">
        <w:rPr>
          <w:rFonts w:ascii="Arial" w:hAnsi="Arial" w:cs="Arial"/>
        </w:rPr>
        <w:t xml:space="preserve"> </w:t>
      </w:r>
      <w:r w:rsidRPr="000B3E5D">
        <w:rPr>
          <w:rFonts w:ascii="Arial" w:hAnsi="Arial" w:cs="Arial"/>
        </w:rPr>
        <w:t>Gdynia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3E5D" w:rsidRPr="0012157F" w:rsidTr="00BD56FD">
        <w:tc>
          <w:tcPr>
            <w:tcW w:w="9104" w:type="dxa"/>
            <w:shd w:val="clear" w:color="auto" w:fill="D9D9D9"/>
          </w:tcPr>
          <w:p w:rsidR="000B3E5D" w:rsidRPr="0012157F" w:rsidRDefault="000B3E5D" w:rsidP="00BD56F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B3E5D" w:rsidRPr="00094F76" w:rsidRDefault="000B3E5D" w:rsidP="00BD56F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B3E5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B3E5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B3E5D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0B3E5D" w:rsidRPr="0017574D" w:rsidRDefault="000B3E5D" w:rsidP="00BD56FD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0B3E5D" w:rsidRDefault="000B3E5D" w:rsidP="00BD56FD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B3E5D" w:rsidRPr="002C3302" w:rsidRDefault="000B3E5D" w:rsidP="00BD56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0B3E5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B3E5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Zawarcie umowy ramowej na usługi czarteru jednostek na potrzeby realizacji badań geofizycznych - projekt wraki</w:t>
            </w:r>
          </w:p>
        </w:tc>
      </w:tr>
      <w:tr w:rsidR="000B3E5D" w:rsidRPr="00A2540E" w:rsidTr="00BD56FD">
        <w:tc>
          <w:tcPr>
            <w:tcW w:w="2269" w:type="dxa"/>
            <w:shd w:val="clear" w:color="auto" w:fill="auto"/>
          </w:tcPr>
          <w:p w:rsidR="000B3E5D" w:rsidRPr="00A2540E" w:rsidRDefault="000B3E5D" w:rsidP="00BD56F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B3E5D" w:rsidRPr="00A2540E" w:rsidRDefault="000B3E5D" w:rsidP="00BD56F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B3E5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CRZP/</w:t>
            </w:r>
            <w:r w:rsidR="00AE070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15/2026</w:t>
            </w:r>
            <w:bookmarkStart w:id="0" w:name="_GoBack"/>
            <w:bookmarkEnd w:id="0"/>
            <w:r w:rsidRPr="000B3E5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/AZP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0B3E5D" w:rsidRPr="000B3E5D">
        <w:rPr>
          <w:rFonts w:ascii="Arial" w:hAnsi="Arial" w:cs="Arial"/>
          <w:b/>
          <w:sz w:val="24"/>
          <w:szCs w:val="24"/>
        </w:rPr>
        <w:t>Uniwersytet Morski w Gdyni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B3E5D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94D" w:rsidRDefault="00FC694D" w:rsidP="0038231F">
      <w:pPr>
        <w:spacing w:after="0" w:line="240" w:lineRule="auto"/>
      </w:pPr>
      <w:r>
        <w:separator/>
      </w:r>
    </w:p>
  </w:endnote>
  <w:endnote w:type="continuationSeparator" w:id="0">
    <w:p w:rsidR="00FC694D" w:rsidRDefault="00FC69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E5D" w:rsidRDefault="000B3E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E5D" w:rsidRDefault="000B3E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94D" w:rsidRDefault="00FC694D" w:rsidP="0038231F">
      <w:pPr>
        <w:spacing w:after="0" w:line="240" w:lineRule="auto"/>
      </w:pPr>
      <w:r>
        <w:separator/>
      </w:r>
    </w:p>
  </w:footnote>
  <w:footnote w:type="continuationSeparator" w:id="0">
    <w:p w:rsidR="00FC694D" w:rsidRDefault="00FC694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E5D" w:rsidRDefault="000B3E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E5D" w:rsidRDefault="000B3E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E5D" w:rsidRDefault="000B3E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694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3E5D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64B65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070B"/>
    <w:rsid w:val="00AE6FF2"/>
    <w:rsid w:val="00B0088C"/>
    <w:rsid w:val="00B03818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C694D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4D45918"/>
  <w15:docId w15:val="{E291D335-CCCB-4C00-8332-F46131BC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6A1315-2413-4BBB-9FD9-C9472066D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426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2026-01-22T12:57:00Z</cp:lastPrinted>
  <dcterms:created xsi:type="dcterms:W3CDTF">2026-01-22T12:57:00Z</dcterms:created>
  <dcterms:modified xsi:type="dcterms:W3CDTF">2026-01-22T12:57:00Z</dcterms:modified>
</cp:coreProperties>
</file>