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71203B" w:rsidRDefault="00064593" w:rsidP="0071203B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1203B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  <w:bookmarkStart w:id="0" w:name="_GoBack"/>
      <w:bookmarkEnd w:id="0"/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54258" w:rsidRPr="00A54258">
        <w:rPr>
          <w:rFonts w:ascii="Arial" w:hAnsi="Arial" w:cs="Arial"/>
          <w:b/>
          <w:sz w:val="24"/>
          <w:szCs w:val="24"/>
        </w:rPr>
        <w:t>CRZP/16/2026/AZP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54258" w:rsidRPr="00A54258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54258" w:rsidRPr="00A54258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54258" w:rsidRPr="00A54258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54258" w:rsidRPr="00A54258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54258" w:rsidRPr="00A54258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4258" w:rsidRPr="0012157F" w:rsidTr="00CF1F96">
        <w:tc>
          <w:tcPr>
            <w:tcW w:w="9104" w:type="dxa"/>
            <w:shd w:val="clear" w:color="auto" w:fill="D9D9D9"/>
          </w:tcPr>
          <w:p w:rsidR="00A54258" w:rsidRPr="0012157F" w:rsidRDefault="00A54258" w:rsidP="00CF1F9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54258" w:rsidRDefault="00A54258" w:rsidP="00CF1F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5425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5425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5425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A5425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54258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54258" w:rsidRPr="00C86421" w:rsidRDefault="00A54258" w:rsidP="00CF1F9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54258" w:rsidRDefault="00A54258" w:rsidP="00CF1F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54258" w:rsidRPr="00C86421" w:rsidRDefault="00A54258" w:rsidP="00CF1F9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A54258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54258">
        <w:rPr>
          <w:rFonts w:ascii="Arial" w:hAnsi="Arial" w:cs="Arial"/>
          <w:b/>
          <w:sz w:val="24"/>
          <w:szCs w:val="24"/>
        </w:rPr>
        <w:t>Zawarcie umowy ramowej na wykonywanie robót elektrycznych w obiektach Uniwersytetu Morskiego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54258" w:rsidRPr="00A54258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54258" w:rsidRPr="0012157F" w:rsidTr="00CF1F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258" w:rsidRPr="0012157F" w:rsidRDefault="00A54258" w:rsidP="00CF1F9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258" w:rsidRPr="0012157F" w:rsidRDefault="00A54258" w:rsidP="00CF1F9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5425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54258" w:rsidRPr="0012157F" w:rsidRDefault="00A54258" w:rsidP="00CF1F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54258" w:rsidRPr="0012157F" w:rsidTr="00CF1F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258" w:rsidRPr="0012157F" w:rsidRDefault="00A54258" w:rsidP="00CF1F9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258" w:rsidRPr="0012157F" w:rsidRDefault="00A54258" w:rsidP="00CF1F9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5425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54258" w:rsidRPr="00A54258" w:rsidRDefault="00A54258" w:rsidP="00CF1F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 :</w:t>
            </w:r>
          </w:p>
          <w:p w:rsidR="00A54258" w:rsidRPr="00A54258" w:rsidRDefault="00A54258" w:rsidP="00CF1F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1.</w:t>
            </w:r>
            <w:r w:rsidRPr="00A54258">
              <w:rPr>
                <w:rFonts w:ascii="Arial" w:hAnsi="Arial" w:cs="Arial"/>
                <w:sz w:val="24"/>
                <w:szCs w:val="24"/>
              </w:rPr>
              <w:tab/>
              <w:t xml:space="preserve">uprawnienia budowlane do kierowania robotami budowlanymi w </w:t>
            </w:r>
            <w:r w:rsidRPr="00A54258">
              <w:rPr>
                <w:rFonts w:ascii="Arial" w:hAnsi="Arial" w:cs="Arial"/>
                <w:sz w:val="24"/>
                <w:szCs w:val="24"/>
              </w:rPr>
              <w:lastRenderedPageBreak/>
              <w:t>specjalności instalacyjnej w zakresie sieci , instalacji i urządzeń elektrycznych i elektroenergetycznych określone w ustawie z dnia 7 lipca 1994 r. Prawo Budowlane  (</w:t>
            </w:r>
            <w:proofErr w:type="spellStart"/>
            <w:r w:rsidRPr="00A5425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A54258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A5425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54258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</w:t>
            </w:r>
            <w:proofErr w:type="spellStart"/>
            <w:r w:rsidRPr="00A5425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54258">
              <w:rPr>
                <w:rFonts w:ascii="Arial" w:hAnsi="Arial" w:cs="Arial"/>
                <w:sz w:val="24"/>
                <w:szCs w:val="24"/>
              </w:rPr>
              <w:t>. zm.) - 1 osoba</w:t>
            </w:r>
          </w:p>
          <w:p w:rsidR="00A54258" w:rsidRPr="00A54258" w:rsidRDefault="00A54258" w:rsidP="00CF1F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2.</w:t>
            </w:r>
            <w:r w:rsidRPr="00A54258">
              <w:rPr>
                <w:rFonts w:ascii="Arial" w:hAnsi="Arial" w:cs="Arial"/>
                <w:sz w:val="24"/>
                <w:szCs w:val="24"/>
              </w:rPr>
              <w:tab/>
              <w:t xml:space="preserve">świadectwo kwalifikacyjne uprawniające do zajmowania się eksploatacją urządzeń, instalacji i sieci na stanowisku dozoru do 1 </w:t>
            </w:r>
            <w:proofErr w:type="spellStart"/>
            <w:r w:rsidRPr="00A54258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A54258">
              <w:rPr>
                <w:rFonts w:ascii="Arial" w:hAnsi="Arial" w:cs="Arial"/>
                <w:sz w:val="24"/>
                <w:szCs w:val="24"/>
              </w:rPr>
              <w:t xml:space="preserve"> - min. 1 osoba </w:t>
            </w:r>
          </w:p>
          <w:p w:rsidR="00A54258" w:rsidRPr="00A54258" w:rsidRDefault="00A54258" w:rsidP="00CF1F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3.</w:t>
            </w:r>
            <w:r w:rsidRPr="00A54258">
              <w:rPr>
                <w:rFonts w:ascii="Arial" w:hAnsi="Arial" w:cs="Arial"/>
                <w:sz w:val="24"/>
                <w:szCs w:val="24"/>
              </w:rPr>
              <w:tab/>
              <w:t xml:space="preserve">świadectwo kwalifikacyjne uprawniające do zajmowania się eksploatacją urządzeń, instalacji i sieci na stanowisku eksploatacji do 1 </w:t>
            </w:r>
            <w:proofErr w:type="spellStart"/>
            <w:r w:rsidRPr="00A54258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A54258">
              <w:rPr>
                <w:rFonts w:ascii="Arial" w:hAnsi="Arial" w:cs="Arial"/>
                <w:sz w:val="24"/>
                <w:szCs w:val="24"/>
              </w:rPr>
              <w:t xml:space="preserve"> - min. 1 osoba  </w:t>
            </w:r>
          </w:p>
          <w:p w:rsidR="00A54258" w:rsidRPr="00A54258" w:rsidRDefault="00A54258" w:rsidP="00CF1F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A54258" w:rsidRPr="0012157F" w:rsidRDefault="00A54258" w:rsidP="00CF1F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3 roboty budowlane w branży elektrycznej w zakresie instalacji i urządzeń elektrycznych o wartości minimum 100 000 zł brutto każda, w tym 1 w obiekcie zabytkowym wpisanym do rejestru zabytków nieruchomych (wraz z podaniem numeru zabytku)</w:t>
            </w:r>
          </w:p>
        </w:tc>
      </w:tr>
      <w:tr w:rsidR="00A54258" w:rsidRPr="0012157F" w:rsidTr="00CF1F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258" w:rsidRPr="0012157F" w:rsidRDefault="00A54258" w:rsidP="00CF1F9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258" w:rsidRPr="0012157F" w:rsidRDefault="00A54258" w:rsidP="00CF1F9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5425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54258" w:rsidRPr="0012157F" w:rsidRDefault="00A54258" w:rsidP="00CF1F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54258" w:rsidRPr="0012157F" w:rsidTr="00CF1F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258" w:rsidRPr="0012157F" w:rsidRDefault="00A54258" w:rsidP="00CF1F9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258" w:rsidRPr="0012157F" w:rsidRDefault="00A54258" w:rsidP="00CF1F9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5425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54258" w:rsidRPr="0012157F" w:rsidRDefault="00A54258" w:rsidP="00CF1F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425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lastRenderedPageBreak/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DFE" w:rsidRDefault="00613DFE" w:rsidP="0038231F">
      <w:pPr>
        <w:spacing w:after="0" w:line="240" w:lineRule="auto"/>
      </w:pPr>
      <w:r>
        <w:separator/>
      </w:r>
    </w:p>
  </w:endnote>
  <w:endnote w:type="continuationSeparator" w:id="0">
    <w:p w:rsidR="00613DFE" w:rsidRDefault="00613D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258" w:rsidRDefault="00A542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20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203B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258" w:rsidRDefault="00A542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DFE" w:rsidRDefault="00613DFE" w:rsidP="0038231F">
      <w:pPr>
        <w:spacing w:after="0" w:line="240" w:lineRule="auto"/>
      </w:pPr>
      <w:r>
        <w:separator/>
      </w:r>
    </w:p>
  </w:footnote>
  <w:footnote w:type="continuationSeparator" w:id="0">
    <w:p w:rsidR="00613DFE" w:rsidRDefault="00613DFE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258" w:rsidRDefault="00A542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258" w:rsidRDefault="00A542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258" w:rsidRDefault="00A542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DFE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13DFE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203B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4258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16210D"/>
  <w15:chartTrackingRefBased/>
  <w15:docId w15:val="{1DD18E7D-8204-48BE-B335-64D5E6209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3BD69-69CA-47BA-AA9F-64ED3B878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1103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2026-01-22T07:56:00Z</dcterms:created>
  <dcterms:modified xsi:type="dcterms:W3CDTF">2026-01-22T07:56:00Z</dcterms:modified>
</cp:coreProperties>
</file>