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916F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36351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36351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36351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6351C" w:rsidRPr="007B107C" w:rsidTr="00EA644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351C" w:rsidRPr="007B107C" w:rsidRDefault="0036351C" w:rsidP="00EA644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36351C" w:rsidRPr="007B107C" w:rsidRDefault="0036351C" w:rsidP="00EA644F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635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3635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3635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36351C" w:rsidRPr="007B107C" w:rsidRDefault="0036351C" w:rsidP="00EA644F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36351C" w:rsidRPr="007B107C" w:rsidRDefault="0036351C" w:rsidP="00EA644F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36351C" w:rsidRPr="007B107C" w:rsidRDefault="0036351C" w:rsidP="00EA644F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36351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zapewnienia załogi na jednostce r/v IMOR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36351C"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E034C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8/2026</w:t>
      </w:r>
      <w:bookmarkStart w:id="0" w:name="_GoBack"/>
      <w:bookmarkEnd w:id="0"/>
      <w:r w:rsidR="0036351C"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36351C"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351C" w:rsidRDefault="0036351C" w:rsidP="0036351C">
      <w:pPr>
        <w:spacing w:after="0" w:line="240" w:lineRule="auto"/>
      </w:pPr>
      <w:r>
        <w:separator/>
      </w:r>
    </w:p>
  </w:endnote>
  <w:endnote w:type="continuationSeparator" w:id="0">
    <w:p w:rsidR="0036351C" w:rsidRDefault="0036351C" w:rsidP="00363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351C" w:rsidRDefault="0036351C" w:rsidP="0036351C">
      <w:pPr>
        <w:spacing w:after="0" w:line="240" w:lineRule="auto"/>
      </w:pPr>
      <w:r>
        <w:separator/>
      </w:r>
    </w:p>
  </w:footnote>
  <w:footnote w:type="continuationSeparator" w:id="0">
    <w:p w:rsidR="0036351C" w:rsidRDefault="0036351C" w:rsidP="003635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6E3"/>
    <w:rsid w:val="002621C4"/>
    <w:rsid w:val="0036351C"/>
    <w:rsid w:val="00390110"/>
    <w:rsid w:val="004076E3"/>
    <w:rsid w:val="005916FC"/>
    <w:rsid w:val="007B107C"/>
    <w:rsid w:val="007C7D43"/>
    <w:rsid w:val="00843802"/>
    <w:rsid w:val="008750B3"/>
    <w:rsid w:val="00C31816"/>
    <w:rsid w:val="00E034CB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BC474"/>
  <w15:chartTrackingRefBased/>
  <w15:docId w15:val="{7CC3FFC3-D7E5-41D2-8AD5-72C7EB219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3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351C"/>
  </w:style>
  <w:style w:type="paragraph" w:styleId="Stopka">
    <w:name w:val="footer"/>
    <w:basedOn w:val="Normalny"/>
    <w:link w:val="StopkaZnak"/>
    <w:uiPriority w:val="99"/>
    <w:unhideWhenUsed/>
    <w:rsid w:val="00363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3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380</Words>
  <Characters>2285</Characters>
  <Application>Microsoft Office Word</Application>
  <DocSecurity>0</DocSecurity>
  <Lines>19</Lines>
  <Paragraphs>5</Paragraphs>
  <ScaleCrop>false</ScaleCrop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2026-01-19T07:16:00Z</cp:lastPrinted>
  <dcterms:created xsi:type="dcterms:W3CDTF">2026-01-19T07:16:00Z</dcterms:created>
  <dcterms:modified xsi:type="dcterms:W3CDTF">2026-01-19T07:16:00Z</dcterms:modified>
</cp:coreProperties>
</file>