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412F8C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FB7EAC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B7EA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FB7EA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B7EA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FB7EA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FB7EA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B7EA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FB7EA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B7EAC" w:rsidRPr="007B107C" w:rsidTr="006849F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B7EAC" w:rsidRPr="007B107C" w:rsidRDefault="00FB7EAC" w:rsidP="006849FC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FB7EAC" w:rsidRPr="007B107C" w:rsidRDefault="00FB7EAC" w:rsidP="006849FC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B7EA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FB7EA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FB7EA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. Dz. U. z 2024 r. poz. 1320 z </w:t>
            </w:r>
            <w:proofErr w:type="spellStart"/>
            <w:r w:rsidRPr="00FB7EA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późn</w:t>
            </w:r>
            <w:proofErr w:type="spellEnd"/>
            <w:r w:rsidRPr="00FB7EA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zm.)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FB7EAC" w:rsidRPr="007B107C" w:rsidRDefault="00FB7EAC" w:rsidP="006849FC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FB7EAC" w:rsidRPr="007B107C" w:rsidRDefault="00FB7EAC" w:rsidP="006849FC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FB7EAC" w:rsidRPr="007B107C" w:rsidRDefault="00FB7EAC" w:rsidP="006849FC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FB7EAC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FB7EA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Kompleksowa usługa cateringowa podczas spotkania pracowników WZNJ Uniwersytetu Morskiego w Gdyni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FB7EAC" w:rsidRPr="00FB7EA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CRZP/11/2026/AZP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FB7EAC" w:rsidRPr="00FB7EA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7EAC" w:rsidRDefault="00FB7EAC" w:rsidP="00FB7EAC">
      <w:pPr>
        <w:spacing w:after="0" w:line="240" w:lineRule="auto"/>
      </w:pPr>
      <w:r>
        <w:separator/>
      </w:r>
    </w:p>
  </w:endnote>
  <w:endnote w:type="continuationSeparator" w:id="0">
    <w:p w:rsidR="00FB7EAC" w:rsidRDefault="00FB7EAC" w:rsidP="00FB7E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7EAC" w:rsidRDefault="00FB7E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7EAC" w:rsidRDefault="00FB7EA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7EAC" w:rsidRDefault="00FB7E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7EAC" w:rsidRDefault="00FB7EAC" w:rsidP="00FB7EAC">
      <w:pPr>
        <w:spacing w:after="0" w:line="240" w:lineRule="auto"/>
      </w:pPr>
      <w:r>
        <w:separator/>
      </w:r>
    </w:p>
  </w:footnote>
  <w:footnote w:type="continuationSeparator" w:id="0">
    <w:p w:rsidR="00FB7EAC" w:rsidRDefault="00FB7EAC" w:rsidP="00FB7E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7EAC" w:rsidRDefault="00FB7E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7EAC" w:rsidRDefault="00FB7E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7EAC" w:rsidRDefault="00FB7E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C07"/>
    <w:rsid w:val="002621C4"/>
    <w:rsid w:val="00412F8C"/>
    <w:rsid w:val="007B107C"/>
    <w:rsid w:val="007C7D43"/>
    <w:rsid w:val="00816C07"/>
    <w:rsid w:val="00843802"/>
    <w:rsid w:val="008750B3"/>
    <w:rsid w:val="00C31816"/>
    <w:rsid w:val="00F1541B"/>
    <w:rsid w:val="00FB7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BAE5FE87-B6E0-47DF-BF78-DFAB82C41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B7E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7EAC"/>
  </w:style>
  <w:style w:type="paragraph" w:styleId="Stopka">
    <w:name w:val="footer"/>
    <w:basedOn w:val="Normalny"/>
    <w:link w:val="StopkaZnak"/>
    <w:uiPriority w:val="99"/>
    <w:unhideWhenUsed/>
    <w:rsid w:val="00FB7E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7EAC"/>
  </w:style>
  <w:style w:type="paragraph" w:styleId="Tekstdymka">
    <w:name w:val="Balloon Text"/>
    <w:basedOn w:val="Normalny"/>
    <w:link w:val="TekstdymkaZnak"/>
    <w:uiPriority w:val="99"/>
    <w:semiHidden/>
    <w:unhideWhenUsed/>
    <w:rsid w:val="00412F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2F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390</Words>
  <Characters>2341</Characters>
  <Application>Microsoft Office Word</Application>
  <DocSecurity>0</DocSecurity>
  <Lines>19</Lines>
  <Paragraphs>5</Paragraphs>
  <ScaleCrop>false</ScaleCrop>
  <Company/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2026-01-20T08:00:00Z</cp:lastPrinted>
  <dcterms:created xsi:type="dcterms:W3CDTF">2026-01-20T08:00:00Z</dcterms:created>
  <dcterms:modified xsi:type="dcterms:W3CDTF">2026-01-20T08:00:00Z</dcterms:modified>
</cp:coreProperties>
</file>