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6189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A123A" w:rsidRPr="00FA123A">
        <w:rPr>
          <w:b/>
        </w:rPr>
        <w:t>CRZP/11/2026/AZP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A123A" w:rsidRPr="004A5DB6" w:rsidTr="006849FC">
        <w:tc>
          <w:tcPr>
            <w:tcW w:w="9212" w:type="dxa"/>
            <w:shd w:val="clear" w:color="auto" w:fill="auto"/>
          </w:tcPr>
          <w:p w:rsidR="00FA123A" w:rsidRPr="004A5DB6" w:rsidRDefault="00FA123A" w:rsidP="006849F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A123A" w:rsidRPr="004A5DB6" w:rsidRDefault="00FA123A" w:rsidP="006849F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A123A">
              <w:t>(</w:t>
            </w:r>
            <w:proofErr w:type="spellStart"/>
            <w:r w:rsidRPr="00FA123A">
              <w:t>t.j</w:t>
            </w:r>
            <w:proofErr w:type="spellEnd"/>
            <w:r w:rsidRPr="00FA123A">
              <w:t xml:space="preserve">. Dz. U. z 2024 r. poz. 1320 z </w:t>
            </w:r>
            <w:proofErr w:type="spellStart"/>
            <w:r w:rsidRPr="00FA123A">
              <w:t>późn</w:t>
            </w:r>
            <w:proofErr w:type="spellEnd"/>
            <w:r w:rsidRPr="00FA123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A123A" w:rsidRPr="004A5DB6" w:rsidRDefault="00FA123A" w:rsidP="006849F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A123A" w:rsidRPr="004A5DB6" w:rsidRDefault="00FA123A" w:rsidP="006849F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A123A" w:rsidRPr="004A5DB6" w:rsidRDefault="00FA123A" w:rsidP="006849F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A123A" w:rsidRPr="00FA123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A123A" w:rsidP="005434B3">
      <w:pPr>
        <w:spacing w:after="240" w:line="276" w:lineRule="auto"/>
        <w:jc w:val="center"/>
      </w:pPr>
      <w:r w:rsidRPr="00FA123A">
        <w:rPr>
          <w:b/>
        </w:rPr>
        <w:t>Kompleksowa usługa cateringowa podczas spotkania pracowników WZNJ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D5A" w:rsidRDefault="00CD3D5A" w:rsidP="0038231F">
      <w:pPr>
        <w:spacing w:after="0" w:line="240" w:lineRule="auto"/>
      </w:pPr>
      <w:r>
        <w:separator/>
      </w:r>
    </w:p>
  </w:endnote>
  <w:endnote w:type="continuationSeparator" w:id="0">
    <w:p w:rsidR="00CD3D5A" w:rsidRDefault="00CD3D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23A" w:rsidRDefault="00FA1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23A" w:rsidRDefault="00FA1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D5A" w:rsidRDefault="00CD3D5A" w:rsidP="0038231F">
      <w:pPr>
        <w:spacing w:after="0" w:line="240" w:lineRule="auto"/>
      </w:pPr>
      <w:r>
        <w:separator/>
      </w:r>
    </w:p>
  </w:footnote>
  <w:footnote w:type="continuationSeparator" w:id="0">
    <w:p w:rsidR="00CD3D5A" w:rsidRDefault="00CD3D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23A" w:rsidRDefault="00FA1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23A" w:rsidRDefault="00FA12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23A" w:rsidRDefault="00FA1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D5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3D5A"/>
    <w:rsid w:val="00D23F3D"/>
    <w:rsid w:val="00D2702A"/>
    <w:rsid w:val="00D34D9A"/>
    <w:rsid w:val="00D409DE"/>
    <w:rsid w:val="00D42C9B"/>
    <w:rsid w:val="00D531D5"/>
    <w:rsid w:val="00D6189A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123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C58DF"/>
  <w15:chartTrackingRefBased/>
  <w15:docId w15:val="{D6C3BEA1-445B-4362-A20D-7F96DCA4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5A084-12ED-4D75-9418-14186C29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2026-01-20T08:00:00Z</cp:lastPrinted>
  <dcterms:created xsi:type="dcterms:W3CDTF">2026-01-20T08:00:00Z</dcterms:created>
  <dcterms:modified xsi:type="dcterms:W3CDTF">2026-01-20T08:00:00Z</dcterms:modified>
</cp:coreProperties>
</file>