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B778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80212" w:rsidRPr="00A80212">
        <w:rPr>
          <w:rFonts w:ascii="Arial" w:hAnsi="Arial" w:cs="Arial"/>
          <w:b/>
          <w:sz w:val="24"/>
          <w:szCs w:val="24"/>
        </w:rPr>
        <w:t>CRZP/12/2026/AZP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80212" w:rsidRPr="00A80212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80212" w:rsidRPr="00A80212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80212" w:rsidRPr="00A80212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80212" w:rsidRPr="00A80212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80212" w:rsidRPr="00A80212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0212" w:rsidRPr="0012157F" w:rsidTr="00A12A63">
        <w:tc>
          <w:tcPr>
            <w:tcW w:w="9104" w:type="dxa"/>
            <w:shd w:val="clear" w:color="auto" w:fill="D9D9D9"/>
          </w:tcPr>
          <w:p w:rsidR="00A80212" w:rsidRPr="0012157F" w:rsidRDefault="00A80212" w:rsidP="00A12A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80212" w:rsidRDefault="00A80212" w:rsidP="00A12A6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802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802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8021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8021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8021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80212" w:rsidRPr="00C86421" w:rsidRDefault="00A80212" w:rsidP="00A12A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80212" w:rsidRDefault="00A80212" w:rsidP="00A12A6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80212" w:rsidRPr="00C86421" w:rsidRDefault="00A80212" w:rsidP="00A12A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A80212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80212">
        <w:rPr>
          <w:rFonts w:ascii="Arial" w:hAnsi="Arial" w:cs="Arial"/>
          <w:b/>
          <w:sz w:val="24"/>
          <w:szCs w:val="24"/>
        </w:rPr>
        <w:t>Zawarcie umowy ramowej na wykonywanie robót telekomunikacyjnych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80212" w:rsidRPr="00A80212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80212" w:rsidRPr="0012157F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021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80212" w:rsidRPr="0012157F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021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80212" w:rsidRPr="00A80212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A80212" w:rsidRPr="00A80212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lastRenderedPageBreak/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A80212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A80212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A8021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80212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DB778F">
              <w:rPr>
                <w:rFonts w:ascii="Arial" w:hAnsi="Arial" w:cs="Arial"/>
                <w:sz w:val="24"/>
                <w:szCs w:val="24"/>
              </w:rPr>
              <w:t xml:space="preserve">92,1907, z </w:t>
            </w:r>
            <w:proofErr w:type="spellStart"/>
            <w:r w:rsidR="00DB778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DB778F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A80212" w:rsidRPr="00A80212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A80212" w:rsidRPr="0012157F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021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80212" w:rsidRPr="0012157F" w:rsidTr="00A12A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8021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80212" w:rsidRPr="0012157F" w:rsidRDefault="00A80212" w:rsidP="00A12A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0212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DB77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1" w:name="_GoBack"/>
      <w:bookmarkEnd w:id="1"/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E42" w:rsidRDefault="00CF6E42" w:rsidP="0038231F">
      <w:pPr>
        <w:spacing w:after="0" w:line="240" w:lineRule="auto"/>
      </w:pPr>
      <w:r>
        <w:separator/>
      </w:r>
    </w:p>
  </w:endnote>
  <w:endnote w:type="continuationSeparator" w:id="0">
    <w:p w:rsidR="00CF6E42" w:rsidRDefault="00CF6E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12" w:rsidRDefault="00A802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B778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B778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12" w:rsidRDefault="00A802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E42" w:rsidRDefault="00CF6E42" w:rsidP="0038231F">
      <w:pPr>
        <w:spacing w:after="0" w:line="240" w:lineRule="auto"/>
      </w:pPr>
      <w:r>
        <w:separator/>
      </w:r>
    </w:p>
  </w:footnote>
  <w:footnote w:type="continuationSeparator" w:id="0">
    <w:p w:rsidR="00CF6E42" w:rsidRDefault="00CF6E42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12" w:rsidRDefault="00A802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12" w:rsidRDefault="00A802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212" w:rsidRDefault="00A802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6E42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0212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6E42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B778F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12C00"/>
  <w15:chartTrackingRefBased/>
  <w15:docId w15:val="{D4C7CA6F-09AC-46D2-8ADF-3EC11384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0CAFD-575F-4436-8267-351680698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1056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2026-01-20T07:59:00Z</dcterms:created>
  <dcterms:modified xsi:type="dcterms:W3CDTF">2026-01-20T07:59:00Z</dcterms:modified>
</cp:coreProperties>
</file>