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A50F4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24FB3" w:rsidRPr="00524FB3">
        <w:rPr>
          <w:rFonts w:ascii="Arial" w:hAnsi="Arial" w:cs="Arial"/>
          <w:b/>
          <w:sz w:val="24"/>
          <w:szCs w:val="24"/>
        </w:rPr>
        <w:t>CRZP/9/2026/AZP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24FB3" w:rsidRPr="00524FB3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24FB3" w:rsidRPr="00524FB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524FB3" w:rsidRPr="00524FB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24FB3" w:rsidRPr="00524FB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524FB3" w:rsidRPr="00524FB3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4FB3" w:rsidRPr="0012157F" w:rsidTr="00B9533D">
        <w:tc>
          <w:tcPr>
            <w:tcW w:w="9104" w:type="dxa"/>
            <w:shd w:val="clear" w:color="auto" w:fill="D9D9D9"/>
          </w:tcPr>
          <w:p w:rsidR="00524FB3" w:rsidRPr="0012157F" w:rsidRDefault="00524FB3" w:rsidP="00B9533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24FB3" w:rsidRDefault="00524FB3" w:rsidP="00B953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24FB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24FB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24FB3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24FB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24FB3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24FB3" w:rsidRPr="00C86421" w:rsidRDefault="00524FB3" w:rsidP="00B953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24FB3" w:rsidRDefault="00524FB3" w:rsidP="00B953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24FB3" w:rsidRPr="00C86421" w:rsidRDefault="00524FB3" w:rsidP="00B953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524FB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24FB3">
        <w:rPr>
          <w:rFonts w:ascii="Arial" w:hAnsi="Arial" w:cs="Arial"/>
          <w:b/>
          <w:sz w:val="24"/>
          <w:szCs w:val="24"/>
        </w:rPr>
        <w:t>Zawarcie umowy ramowej na wykonywanie robót sanitarnych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24FB3" w:rsidRPr="00524FB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24FB3" w:rsidRPr="0012157F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FB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524FB3" w:rsidRPr="0012157F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FB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24FB3" w:rsidRPr="00524FB3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524FB3" w:rsidRPr="00524FB3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524FB3">
              <w:rPr>
                <w:rFonts w:ascii="Arial" w:hAnsi="Arial" w:cs="Arial"/>
                <w:sz w:val="24"/>
                <w:szCs w:val="24"/>
              </w:rPr>
              <w:tab/>
              <w:t>uprawnienia budowlane do kierowania robotami w specjalności instalacyjnej obejmującej instalacje: wodociągowe, kanalizacyjne i cieplne określone w ustawie z dnia 7 lipca 1994 r. Prawo Budowlane  (</w:t>
            </w:r>
            <w:proofErr w:type="spellStart"/>
            <w:r w:rsidRPr="00524FB3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524FB3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524FB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24FB3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524FB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24FB3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524FB3" w:rsidRPr="00524FB3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2.</w:t>
            </w:r>
            <w:r w:rsidRPr="00524FB3">
              <w:rPr>
                <w:rFonts w:ascii="Arial" w:hAnsi="Arial" w:cs="Arial"/>
                <w:sz w:val="24"/>
                <w:szCs w:val="24"/>
              </w:rPr>
              <w:tab/>
              <w:t>świadectwo kwalifikacyjne uprawniające do zajmowania się eksploatacją urządzeń , instalacji i sieci na stanowisku eksploatacji oraz dozoru w Grupie 2 i 3 - 1 osoba</w:t>
            </w:r>
          </w:p>
          <w:p w:rsidR="00524FB3" w:rsidRPr="00524FB3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3 roboty budowlane w branży sanitarnej w zakresie instalacji wodociągowych i kanalizacyjnych lub wentylacji mechanicznej, klimatyzacji o wartości minimum 100 000 zł brutto każda, w tym 1 w obiekcie zabytkowym wpisanym do rejestru zabytków nieruchomych (wraz z podaniem numeru zabytku)</w:t>
            </w:r>
          </w:p>
        </w:tc>
      </w:tr>
      <w:tr w:rsidR="00524FB3" w:rsidRPr="0012157F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FB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524FB3" w:rsidRPr="0012157F" w:rsidTr="00B953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4FB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24FB3" w:rsidRPr="0012157F" w:rsidRDefault="00524FB3" w:rsidP="00B9533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4FB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E0D" w:rsidRDefault="003E4E0D" w:rsidP="0038231F">
      <w:pPr>
        <w:spacing w:after="0" w:line="240" w:lineRule="auto"/>
      </w:pPr>
      <w:r>
        <w:separator/>
      </w:r>
    </w:p>
  </w:endnote>
  <w:endnote w:type="continuationSeparator" w:id="0">
    <w:p w:rsidR="003E4E0D" w:rsidRDefault="003E4E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FB3" w:rsidRDefault="00524F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A50F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A50F4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FB3" w:rsidRDefault="00524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E0D" w:rsidRDefault="003E4E0D" w:rsidP="0038231F">
      <w:pPr>
        <w:spacing w:after="0" w:line="240" w:lineRule="auto"/>
      </w:pPr>
      <w:r>
        <w:separator/>
      </w:r>
    </w:p>
  </w:footnote>
  <w:footnote w:type="continuationSeparator" w:id="0">
    <w:p w:rsidR="003E4E0D" w:rsidRDefault="003E4E0D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FB3" w:rsidRDefault="00524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FB3" w:rsidRDefault="00524F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FB3" w:rsidRDefault="00524F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E0D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E4E0D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4FB3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A50F4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038D7C"/>
  <w15:chartTrackingRefBased/>
  <w15:docId w15:val="{8680CDED-1DF8-43D4-A255-BF119D474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F8340-0986-4447-928E-1FFD2260F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1086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2026-01-19T10:54:00Z</dcterms:created>
  <dcterms:modified xsi:type="dcterms:W3CDTF">2026-01-19T10:54:00Z</dcterms:modified>
</cp:coreProperties>
</file>