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D69AB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80D5B" w:rsidRPr="00180D5B">
        <w:rPr>
          <w:b/>
        </w:rPr>
        <w:t>CRZP/9/2026/AZP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80D5B" w:rsidRPr="004A5DB6" w:rsidTr="00B9533D">
        <w:tc>
          <w:tcPr>
            <w:tcW w:w="9212" w:type="dxa"/>
            <w:shd w:val="clear" w:color="auto" w:fill="auto"/>
          </w:tcPr>
          <w:p w:rsidR="00180D5B" w:rsidRPr="004A5DB6" w:rsidRDefault="00180D5B" w:rsidP="00B9533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80D5B" w:rsidRPr="004A5DB6" w:rsidRDefault="00180D5B" w:rsidP="00B9533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80D5B">
              <w:t>(t.j. Dz. U. z 2024 r. poz. 1320 z późn. zm.)</w:t>
            </w:r>
            <w:r w:rsidRPr="004A5DB6">
              <w:t xml:space="preserve"> (dalej jako: ustawa Pzp), dotyczące:</w:t>
            </w:r>
          </w:p>
          <w:p w:rsidR="00180D5B" w:rsidRPr="004A5DB6" w:rsidRDefault="00180D5B" w:rsidP="00B9533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80D5B" w:rsidRPr="004A5DB6" w:rsidRDefault="00180D5B" w:rsidP="00B9533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80D5B" w:rsidRPr="004A5DB6" w:rsidRDefault="00180D5B" w:rsidP="00B9533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80D5B" w:rsidRPr="00180D5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80D5B" w:rsidP="005434B3">
      <w:pPr>
        <w:spacing w:after="240" w:line="276" w:lineRule="auto"/>
        <w:jc w:val="center"/>
      </w:pPr>
      <w:r w:rsidRPr="00180D5B">
        <w:rPr>
          <w:b/>
        </w:rPr>
        <w:t>Zawarcie umowy ramowej na wykonywanie robót sanitarnych w obiektach Uniwersytetu Morskiego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>
      <w:bookmarkStart w:id="0" w:name="_GoBack"/>
      <w:bookmarkEnd w:id="0"/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8D69AB">
        <w:t>Oświadczam,</w:t>
      </w:r>
      <w:r w:rsidR="00313417" w:rsidRPr="008D69AB">
        <w:t xml:space="preserve"> że spełniam</w:t>
      </w:r>
      <w:r w:rsidR="004541F9" w:rsidRPr="008D69AB">
        <w:t>, określone przez Zamawiającego,</w:t>
      </w:r>
      <w:r w:rsidR="00313417" w:rsidRPr="008D69AB">
        <w:t xml:space="preserve"> warunki udziału </w:t>
      </w:r>
      <w:r w:rsidR="004541F9" w:rsidRPr="008D69A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180D5B" w:rsidRPr="003A59F0" w:rsidTr="00B953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D5B" w:rsidRPr="00A95E89" w:rsidRDefault="00180D5B" w:rsidP="00B9533D">
            <w:pPr>
              <w:spacing w:before="60" w:after="120"/>
              <w:jc w:val="both"/>
              <w:rPr>
                <w:rFonts w:cs="Calibri"/>
              </w:rPr>
            </w:pPr>
            <w:r w:rsidRPr="00180D5B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D5B" w:rsidRPr="00A95E89" w:rsidRDefault="00180D5B" w:rsidP="00B9533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80D5B">
              <w:rPr>
                <w:rFonts w:cs="Calibri"/>
                <w:b/>
                <w:bCs/>
              </w:rPr>
              <w:t>Sytuacja ekonomiczna lub finansowa</w:t>
            </w:r>
          </w:p>
          <w:p w:rsidR="00180D5B" w:rsidRPr="00A95E89" w:rsidRDefault="00180D5B" w:rsidP="00B9533D">
            <w:pPr>
              <w:spacing w:before="60" w:after="120"/>
              <w:jc w:val="both"/>
              <w:rPr>
                <w:rFonts w:cs="Calibri"/>
              </w:rPr>
            </w:pPr>
            <w:r w:rsidRPr="00180D5B">
              <w:rPr>
                <w:rFonts w:cs="Calibri"/>
              </w:rPr>
              <w:t>Zamawiający nie stawia warunku w tym zakresie</w:t>
            </w:r>
          </w:p>
        </w:tc>
      </w:tr>
      <w:tr w:rsidR="00180D5B" w:rsidRPr="003A59F0" w:rsidTr="00B953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D5B" w:rsidRPr="00A95E89" w:rsidRDefault="00180D5B" w:rsidP="00B9533D">
            <w:pPr>
              <w:spacing w:before="60" w:after="120"/>
              <w:jc w:val="both"/>
              <w:rPr>
                <w:rFonts w:cs="Calibri"/>
              </w:rPr>
            </w:pPr>
            <w:r w:rsidRPr="00180D5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D5B" w:rsidRPr="00A95E89" w:rsidRDefault="00180D5B" w:rsidP="00B9533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80D5B">
              <w:rPr>
                <w:rFonts w:cs="Calibri"/>
                <w:b/>
                <w:bCs/>
              </w:rPr>
              <w:t>Zdolność techniczna lub zawodowa</w:t>
            </w:r>
          </w:p>
          <w:p w:rsidR="00180D5B" w:rsidRPr="00180D5B" w:rsidRDefault="00180D5B" w:rsidP="00B9533D">
            <w:pPr>
              <w:spacing w:before="60" w:after="120"/>
              <w:jc w:val="both"/>
              <w:rPr>
                <w:rFonts w:cs="Calibri"/>
              </w:rPr>
            </w:pPr>
            <w:r w:rsidRPr="00180D5B">
              <w:rPr>
                <w:rFonts w:cs="Calibri"/>
              </w:rPr>
              <w:t>Zamawiający uzna powyższy warunek za spełniony, jeżeli wykonawca wykaże, że dysponuje lub będzie dysponował osobami posiadającymi :</w:t>
            </w:r>
          </w:p>
          <w:p w:rsidR="00180D5B" w:rsidRPr="00180D5B" w:rsidRDefault="00180D5B" w:rsidP="00B9533D">
            <w:pPr>
              <w:spacing w:before="60" w:after="120"/>
              <w:jc w:val="both"/>
              <w:rPr>
                <w:rFonts w:cs="Calibri"/>
              </w:rPr>
            </w:pPr>
            <w:r w:rsidRPr="00180D5B">
              <w:rPr>
                <w:rFonts w:cs="Calibri"/>
              </w:rPr>
              <w:t>1.</w:t>
            </w:r>
            <w:r w:rsidRPr="00180D5B">
              <w:rPr>
                <w:rFonts w:cs="Calibri"/>
              </w:rPr>
              <w:tab/>
              <w:t>uprawnienia budowlane do kierowania robotami w specjalności instalacyjnej obejmującej instalacje: wodociągowe, kanalizacyjne i cieplne określone w ustawie z dnia 7 lipca 1994 r. Prawo Budowlane  (Dz .U. z 2024 r. poz. 725 z późn. zm.) lub równoważne wydane na podstawie wcześniej obowiązujących przepisów oraz przez co najmniej 18 miesięcy brała udział w robotach budowlanych prowadzonych przy zabytkach nieruchomych wpisanych do rejestru lub inwentarza muzeum będącego instytucją kultury (Dz. U. z 2024 r., poz. 1292,1907, z późn. zm.) - 1 osoba</w:t>
            </w:r>
          </w:p>
          <w:p w:rsidR="00180D5B" w:rsidRPr="00180D5B" w:rsidRDefault="00180D5B" w:rsidP="00B9533D">
            <w:pPr>
              <w:spacing w:before="60" w:after="120"/>
              <w:jc w:val="both"/>
              <w:rPr>
                <w:rFonts w:cs="Calibri"/>
              </w:rPr>
            </w:pPr>
            <w:r w:rsidRPr="00180D5B">
              <w:rPr>
                <w:rFonts w:cs="Calibri"/>
              </w:rPr>
              <w:t>2.</w:t>
            </w:r>
            <w:r w:rsidRPr="00180D5B">
              <w:rPr>
                <w:rFonts w:cs="Calibri"/>
              </w:rPr>
              <w:tab/>
              <w:t>świadectwo kwalifikacyjne uprawniające do zajmowania się eksploatacją urządzeń , instalacji i sieci na stanowisku eksploatacji oraz dozoru w Grupie 2 i 3 - 1 osoba</w:t>
            </w:r>
          </w:p>
          <w:p w:rsidR="00180D5B" w:rsidRPr="00180D5B" w:rsidRDefault="00180D5B" w:rsidP="00B9533D">
            <w:pPr>
              <w:spacing w:before="60" w:after="120"/>
              <w:jc w:val="both"/>
              <w:rPr>
                <w:rFonts w:cs="Calibri"/>
              </w:rPr>
            </w:pPr>
            <w:r w:rsidRPr="00180D5B">
              <w:rPr>
                <w:rFonts w:cs="Calibri"/>
              </w:rPr>
              <w:t>Wykonawca musi wykazać, iż w okresie ostatnich pięciu lat przed upływem terminu składania ofert, a jeżeli okres prowadzenia działalności jest krótszy -w tym okresie, wykonał co najmniej:</w:t>
            </w:r>
          </w:p>
          <w:p w:rsidR="00180D5B" w:rsidRPr="00A95E89" w:rsidRDefault="00180D5B" w:rsidP="00B9533D">
            <w:pPr>
              <w:spacing w:before="60" w:after="120"/>
              <w:jc w:val="both"/>
              <w:rPr>
                <w:rFonts w:cs="Calibri"/>
              </w:rPr>
            </w:pPr>
            <w:r w:rsidRPr="00180D5B">
              <w:rPr>
                <w:rFonts w:cs="Calibri"/>
              </w:rPr>
              <w:t>3 roboty budowlane w branży sanitarnej w zakresie instalacji wodociągowych i kanalizacyjnych lub wentylacji mechanicznej, klimatyzacji o wartości minimum 100 000 zł brutto każda, w tym 1 w obiekcie zabytkowym wpisanym do rejestru zabytków nieruchomych (wraz z podaniem numeru zabytku)</w:t>
            </w:r>
          </w:p>
        </w:tc>
      </w:tr>
      <w:tr w:rsidR="00180D5B" w:rsidRPr="003A59F0" w:rsidTr="00B953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D5B" w:rsidRPr="00A95E89" w:rsidRDefault="00180D5B" w:rsidP="00B9533D">
            <w:pPr>
              <w:spacing w:before="60" w:after="120"/>
              <w:jc w:val="both"/>
              <w:rPr>
                <w:rFonts w:cs="Calibri"/>
              </w:rPr>
            </w:pPr>
            <w:r w:rsidRPr="00180D5B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D5B" w:rsidRPr="00A95E89" w:rsidRDefault="00180D5B" w:rsidP="00B9533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80D5B">
              <w:rPr>
                <w:rFonts w:cs="Calibri"/>
                <w:b/>
                <w:bCs/>
              </w:rPr>
              <w:t>Zdolność do występowania w obrocie gospodarczym</w:t>
            </w:r>
          </w:p>
          <w:p w:rsidR="00180D5B" w:rsidRPr="00A95E89" w:rsidRDefault="00180D5B" w:rsidP="00B9533D">
            <w:pPr>
              <w:spacing w:before="60" w:after="120"/>
              <w:jc w:val="both"/>
              <w:rPr>
                <w:rFonts w:cs="Calibri"/>
              </w:rPr>
            </w:pPr>
            <w:r w:rsidRPr="00180D5B">
              <w:rPr>
                <w:rFonts w:cs="Calibri"/>
              </w:rPr>
              <w:t>Zamawiający nie stawia warunku w tym zakresie</w:t>
            </w:r>
          </w:p>
        </w:tc>
      </w:tr>
      <w:tr w:rsidR="00180D5B" w:rsidRPr="003A59F0" w:rsidTr="00B953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D5B" w:rsidRPr="00A95E89" w:rsidRDefault="00180D5B" w:rsidP="00B9533D">
            <w:pPr>
              <w:spacing w:before="60" w:after="120"/>
              <w:jc w:val="both"/>
              <w:rPr>
                <w:rFonts w:cs="Calibri"/>
              </w:rPr>
            </w:pPr>
            <w:r w:rsidRPr="00180D5B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D5B" w:rsidRPr="00A95E89" w:rsidRDefault="00180D5B" w:rsidP="00B9533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80D5B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180D5B" w:rsidRPr="00A95E89" w:rsidRDefault="00180D5B" w:rsidP="00B9533D">
            <w:pPr>
              <w:spacing w:before="60" w:after="120"/>
              <w:jc w:val="both"/>
              <w:rPr>
                <w:rFonts w:cs="Calibri"/>
              </w:rPr>
            </w:pPr>
            <w:r w:rsidRPr="00180D5B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D69A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D69AB">
        <w:rPr>
          <w:sz w:val="20"/>
          <w:szCs w:val="20"/>
        </w:rPr>
        <w:t xml:space="preserve">…………….……. </w:t>
      </w:r>
      <w:r w:rsidRPr="008D69AB">
        <w:rPr>
          <w:i/>
          <w:sz w:val="16"/>
          <w:szCs w:val="16"/>
        </w:rPr>
        <w:t>(miejscowość),</w:t>
      </w:r>
      <w:r w:rsidRPr="008D69AB">
        <w:rPr>
          <w:i/>
          <w:sz w:val="18"/>
          <w:szCs w:val="18"/>
        </w:rPr>
        <w:t xml:space="preserve"> </w:t>
      </w:r>
      <w:r w:rsidRPr="008D69AB">
        <w:rPr>
          <w:sz w:val="20"/>
          <w:szCs w:val="20"/>
        </w:rPr>
        <w:t xml:space="preserve">dnia ………….……. r. </w:t>
      </w:r>
    </w:p>
    <w:p w:rsidR="00025C8D" w:rsidRPr="008D69A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D69AB">
        <w:rPr>
          <w:sz w:val="20"/>
          <w:szCs w:val="20"/>
        </w:rPr>
        <w:tab/>
      </w:r>
      <w:r w:rsidRPr="008D69AB">
        <w:rPr>
          <w:sz w:val="20"/>
          <w:szCs w:val="20"/>
        </w:rPr>
        <w:tab/>
      </w:r>
      <w:r w:rsidRPr="008D69AB">
        <w:rPr>
          <w:sz w:val="20"/>
          <w:szCs w:val="20"/>
        </w:rPr>
        <w:tab/>
      </w:r>
      <w:r w:rsidRPr="008D69AB">
        <w:rPr>
          <w:sz w:val="20"/>
          <w:szCs w:val="20"/>
        </w:rPr>
        <w:tab/>
      </w:r>
      <w:r w:rsidRPr="008D69AB">
        <w:rPr>
          <w:sz w:val="20"/>
          <w:szCs w:val="20"/>
        </w:rPr>
        <w:tab/>
      </w:r>
      <w:r w:rsidRPr="008D69AB">
        <w:rPr>
          <w:sz w:val="20"/>
          <w:szCs w:val="20"/>
        </w:rPr>
        <w:tab/>
      </w:r>
      <w:r w:rsidRPr="008D69AB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D69AB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992" w:rsidRDefault="00365992" w:rsidP="0038231F">
      <w:pPr>
        <w:spacing w:after="0" w:line="240" w:lineRule="auto"/>
      </w:pPr>
      <w:r>
        <w:separator/>
      </w:r>
    </w:p>
  </w:endnote>
  <w:endnote w:type="continuationSeparator" w:id="0">
    <w:p w:rsidR="00365992" w:rsidRDefault="003659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D5B" w:rsidRDefault="00180D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D69A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D69A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D5B" w:rsidRDefault="00180D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992" w:rsidRDefault="00365992" w:rsidP="0038231F">
      <w:pPr>
        <w:spacing w:after="0" w:line="240" w:lineRule="auto"/>
      </w:pPr>
      <w:r>
        <w:separator/>
      </w:r>
    </w:p>
  </w:footnote>
  <w:footnote w:type="continuationSeparator" w:id="0">
    <w:p w:rsidR="00365992" w:rsidRDefault="003659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D5B" w:rsidRDefault="00180D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D5B" w:rsidRDefault="00180D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D5B" w:rsidRDefault="00180D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599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80D5B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65992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69AB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8B5B31"/>
  <w15:chartTrackingRefBased/>
  <w15:docId w15:val="{7D8D43EA-9181-4135-AE87-EEF737BE4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AEFC5-7467-45DC-9A49-6F6FD33CC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520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2026-01-19T10:54:00Z</dcterms:created>
  <dcterms:modified xsi:type="dcterms:W3CDTF">2026-01-19T10:54:00Z</dcterms:modified>
</cp:coreProperties>
</file>