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42944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C5DE6" w:rsidRPr="00DC5DE6">
        <w:rPr>
          <w:rFonts w:ascii="Arial" w:hAnsi="Arial" w:cs="Arial"/>
          <w:b/>
          <w:sz w:val="24"/>
          <w:szCs w:val="24"/>
        </w:rPr>
        <w:t>CRZP/6/2026/AZP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5DE6" w:rsidRPr="00DC5DE6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5DE6" w:rsidRPr="00DC5DE6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C5DE6" w:rsidRPr="00DC5DE6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5DE6" w:rsidRPr="00DC5DE6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C5DE6" w:rsidRPr="00DC5DE6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5DE6" w:rsidRPr="0012157F" w:rsidTr="00E15606">
        <w:tc>
          <w:tcPr>
            <w:tcW w:w="9104" w:type="dxa"/>
            <w:shd w:val="clear" w:color="auto" w:fill="D9D9D9"/>
          </w:tcPr>
          <w:p w:rsidR="00DC5DE6" w:rsidRPr="0012157F" w:rsidRDefault="00DC5DE6" w:rsidP="00E1560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C5DE6" w:rsidRDefault="00DC5DE6" w:rsidP="00E15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C5DE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C5D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C5DE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C5DE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C5DE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C5DE6" w:rsidRPr="00C86421" w:rsidRDefault="00DC5DE6" w:rsidP="00E1560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C5DE6" w:rsidRDefault="00DC5DE6" w:rsidP="00E15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C5DE6" w:rsidRPr="00C86421" w:rsidRDefault="00DC5DE6" w:rsidP="00E1560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C5DE6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C5DE6">
        <w:rPr>
          <w:rFonts w:ascii="Arial" w:hAnsi="Arial" w:cs="Arial"/>
          <w:b/>
          <w:sz w:val="24"/>
          <w:szCs w:val="24"/>
        </w:rPr>
        <w:t>Zawarcie umowy ramowej na wykonywanie robót budowlanych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5DE6" w:rsidRPr="00DC5DE6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5DE6" w:rsidRPr="0012157F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DE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C5DE6" w:rsidRPr="0012157F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DE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C5DE6" w:rsidRPr="00DC5DE6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posiadającymi:</w:t>
            </w:r>
          </w:p>
          <w:p w:rsidR="00DC5DE6" w:rsidRPr="00DC5DE6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DC5DE6">
              <w:rPr>
                <w:rFonts w:ascii="Arial" w:hAnsi="Arial" w:cs="Arial"/>
                <w:sz w:val="24"/>
                <w:szCs w:val="24"/>
              </w:rPr>
              <w:tab/>
              <w:t>uprawnienia do kierowania robotami - uprawnienia w specjalności konstrukcyjno - budowlanej określone w ustawie z dnia 7 lipca 1994 r. Prawo Budowlane  (</w:t>
            </w:r>
            <w:proofErr w:type="spellStart"/>
            <w:r w:rsidRPr="00DC5DE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C5DE6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DC5DE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C5DE6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DC5DE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C5DE6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DC5DE6" w:rsidRPr="00DC5DE6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C5DE6" w:rsidRPr="00DC5DE6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DC5DE6" w:rsidRPr="0012157F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DE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C5DE6" w:rsidRPr="0012157F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5DE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C5DE6" w:rsidRPr="0012157F" w:rsidRDefault="00DC5DE6" w:rsidP="00E1560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E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F40" w:rsidRDefault="00196F40" w:rsidP="0038231F">
      <w:pPr>
        <w:spacing w:after="0" w:line="240" w:lineRule="auto"/>
      </w:pPr>
      <w:r>
        <w:separator/>
      </w:r>
    </w:p>
  </w:endnote>
  <w:endnote w:type="continuationSeparator" w:id="0">
    <w:p w:rsidR="00196F40" w:rsidRDefault="00196F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E6" w:rsidRDefault="00DC5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294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294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E6" w:rsidRDefault="00DC5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F40" w:rsidRDefault="00196F40" w:rsidP="0038231F">
      <w:pPr>
        <w:spacing w:after="0" w:line="240" w:lineRule="auto"/>
      </w:pPr>
      <w:r>
        <w:separator/>
      </w:r>
    </w:p>
  </w:footnote>
  <w:footnote w:type="continuationSeparator" w:id="0">
    <w:p w:rsidR="00196F40" w:rsidRDefault="00196F40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E6" w:rsidRDefault="00DC5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E6" w:rsidRDefault="00DC5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E6" w:rsidRDefault="00DC5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F40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6F40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294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5DE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9EC8E2"/>
  <w15:chartTrackingRefBased/>
  <w15:docId w15:val="{396B5AFB-2FE0-4F9A-874B-D139EFDD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83D7A-599C-4F11-9B78-EF91A71E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2026-01-15T10:29:00Z</dcterms:created>
  <dcterms:modified xsi:type="dcterms:W3CDTF">2026-01-15T10:29:00Z</dcterms:modified>
</cp:coreProperties>
</file>