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A76EF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3294A" w:rsidRPr="00A3294A">
        <w:rPr>
          <w:b/>
        </w:rPr>
        <w:t>CRZP/6/2026/AZP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3294A" w:rsidRPr="004A5DB6" w:rsidTr="00E15606">
        <w:tc>
          <w:tcPr>
            <w:tcW w:w="9212" w:type="dxa"/>
            <w:shd w:val="clear" w:color="auto" w:fill="auto"/>
          </w:tcPr>
          <w:p w:rsidR="00A3294A" w:rsidRPr="004A5DB6" w:rsidRDefault="00A3294A" w:rsidP="00E1560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3294A" w:rsidRPr="004A5DB6" w:rsidRDefault="00A3294A" w:rsidP="00E1560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3294A">
              <w:t>(</w:t>
            </w:r>
            <w:proofErr w:type="spellStart"/>
            <w:r w:rsidRPr="00A3294A">
              <w:t>t.j</w:t>
            </w:r>
            <w:proofErr w:type="spellEnd"/>
            <w:r w:rsidRPr="00A3294A">
              <w:t xml:space="preserve">. Dz. U. z 2024 r. poz. 1320 z </w:t>
            </w:r>
            <w:proofErr w:type="spellStart"/>
            <w:r w:rsidRPr="00A3294A">
              <w:t>późn</w:t>
            </w:r>
            <w:proofErr w:type="spellEnd"/>
            <w:r w:rsidRPr="00A3294A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3294A" w:rsidRPr="004A5DB6" w:rsidRDefault="00A3294A" w:rsidP="00E1560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3294A" w:rsidRPr="004A5DB6" w:rsidRDefault="00A3294A" w:rsidP="00E1560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3294A" w:rsidRPr="004A5DB6" w:rsidRDefault="00A3294A" w:rsidP="00E1560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3294A" w:rsidRPr="00A3294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3294A" w:rsidP="005434B3">
      <w:pPr>
        <w:spacing w:after="240" w:line="276" w:lineRule="auto"/>
        <w:jc w:val="center"/>
      </w:pPr>
      <w:r w:rsidRPr="00A3294A">
        <w:rPr>
          <w:b/>
        </w:rPr>
        <w:t>Zawarcie umowy ramowej na wykonywanie robót budowlanych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A76EF">
        <w:t>Oświadczam,</w:t>
      </w:r>
      <w:r w:rsidR="00313417" w:rsidRPr="00BA76EF">
        <w:t xml:space="preserve"> że spełniam</w:t>
      </w:r>
      <w:r w:rsidR="004541F9" w:rsidRPr="00BA76EF">
        <w:t>, określone przez Zamawiającego,</w:t>
      </w:r>
      <w:r w:rsidR="00313417" w:rsidRPr="00BA76EF">
        <w:t xml:space="preserve"> warunki udziału </w:t>
      </w:r>
      <w:r w:rsidR="004541F9" w:rsidRPr="00BA76EF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A3294A" w:rsidRPr="003A59F0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3294A">
              <w:rPr>
                <w:rFonts w:cs="Calibri"/>
                <w:b/>
                <w:bCs/>
              </w:rPr>
              <w:t>Sytuacja ekonomiczna lub finansowa</w:t>
            </w:r>
          </w:p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Zamawiający nie stawia warunku w tym zakresie</w:t>
            </w:r>
          </w:p>
        </w:tc>
      </w:tr>
      <w:tr w:rsidR="00A3294A" w:rsidRPr="003A59F0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3294A">
              <w:rPr>
                <w:rFonts w:cs="Calibri"/>
                <w:b/>
                <w:bCs/>
              </w:rPr>
              <w:t>Zdolność techniczna lub zawodowa</w:t>
            </w:r>
          </w:p>
          <w:p w:rsidR="00A3294A" w:rsidRPr="00A3294A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Zamawiający uzna powyższy warunek za spełniony, jeżeli wykonawca wykaże, że dysponuje lub będzie dysponował osobami posiadającymi:</w:t>
            </w:r>
          </w:p>
          <w:p w:rsidR="00A3294A" w:rsidRPr="00A3294A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1.</w:t>
            </w:r>
            <w:r w:rsidRPr="00A3294A">
              <w:rPr>
                <w:rFonts w:cs="Calibri"/>
              </w:rPr>
              <w:tab/>
              <w:t>uprawnienia do kierowania robotami - uprawnienia w specjalności konstrukcyjno - budowlanej określone w ustawie z dnia 7 lipca 1994 r. Prawo Budowlane  (</w:t>
            </w:r>
            <w:proofErr w:type="spellStart"/>
            <w:r w:rsidRPr="00A3294A">
              <w:rPr>
                <w:rFonts w:cs="Calibri"/>
              </w:rPr>
              <w:t>Dz</w:t>
            </w:r>
            <w:proofErr w:type="spellEnd"/>
            <w:r w:rsidRPr="00A3294A">
              <w:rPr>
                <w:rFonts w:cs="Calibri"/>
              </w:rPr>
              <w:t xml:space="preserve"> .U. z 2024 r. poz. 725 z </w:t>
            </w:r>
            <w:proofErr w:type="spellStart"/>
            <w:r w:rsidRPr="00A3294A">
              <w:rPr>
                <w:rFonts w:cs="Calibri"/>
              </w:rPr>
              <w:t>późn</w:t>
            </w:r>
            <w:proofErr w:type="spellEnd"/>
            <w:r w:rsidRPr="00A3294A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BA76EF">
              <w:rPr>
                <w:rFonts w:cs="Calibri"/>
              </w:rPr>
              <w:t xml:space="preserve">92,1907, z </w:t>
            </w:r>
            <w:proofErr w:type="spellStart"/>
            <w:r w:rsidR="00BA76EF">
              <w:rPr>
                <w:rFonts w:cs="Calibri"/>
              </w:rPr>
              <w:t>późn</w:t>
            </w:r>
            <w:proofErr w:type="spellEnd"/>
            <w:r w:rsidR="00BA76EF">
              <w:rPr>
                <w:rFonts w:cs="Calibri"/>
              </w:rPr>
              <w:t>. zm.) - 1 osoba</w:t>
            </w:r>
          </w:p>
          <w:p w:rsidR="00A3294A" w:rsidRPr="00A3294A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A3294A" w:rsidRPr="003A59F0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3294A">
              <w:rPr>
                <w:rFonts w:cs="Calibri"/>
                <w:b/>
                <w:bCs/>
              </w:rPr>
              <w:t>Zdolność do występowania w obrocie gospodarczym</w:t>
            </w:r>
          </w:p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Zamawiający nie stawia warunku w tym zakresie</w:t>
            </w:r>
          </w:p>
        </w:tc>
      </w:tr>
      <w:tr w:rsidR="00A3294A" w:rsidRPr="003A59F0" w:rsidTr="00E156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A3294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A3294A" w:rsidRPr="00A95E89" w:rsidRDefault="00A3294A" w:rsidP="00E15606">
            <w:pPr>
              <w:spacing w:before="60" w:after="120"/>
              <w:jc w:val="both"/>
              <w:rPr>
                <w:rFonts w:cs="Calibri"/>
              </w:rPr>
            </w:pPr>
            <w:r w:rsidRPr="00A3294A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A76EF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BA76EF">
        <w:rPr>
          <w:sz w:val="20"/>
          <w:szCs w:val="20"/>
        </w:rPr>
        <w:t xml:space="preserve">…………….……. </w:t>
      </w:r>
      <w:r w:rsidRPr="00BA76EF">
        <w:rPr>
          <w:i/>
          <w:sz w:val="16"/>
          <w:szCs w:val="16"/>
        </w:rPr>
        <w:t>(miejscowość),</w:t>
      </w:r>
      <w:r w:rsidRPr="00BA76EF">
        <w:rPr>
          <w:i/>
          <w:sz w:val="18"/>
          <w:szCs w:val="18"/>
        </w:rPr>
        <w:t xml:space="preserve"> </w:t>
      </w:r>
      <w:r w:rsidRPr="00BA76EF">
        <w:rPr>
          <w:sz w:val="20"/>
          <w:szCs w:val="20"/>
        </w:rPr>
        <w:t xml:space="preserve">dnia ………….……. r. </w:t>
      </w:r>
    </w:p>
    <w:p w:rsidR="00025C8D" w:rsidRPr="00BA76EF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</w:r>
      <w:r w:rsidRPr="00BA76EF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A76EF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090" w:rsidRDefault="00002090" w:rsidP="0038231F">
      <w:pPr>
        <w:spacing w:after="0" w:line="240" w:lineRule="auto"/>
      </w:pPr>
      <w:r>
        <w:separator/>
      </w:r>
    </w:p>
  </w:endnote>
  <w:endnote w:type="continuationSeparator" w:id="0">
    <w:p w:rsidR="00002090" w:rsidRDefault="000020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4A" w:rsidRDefault="00A329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76E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76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4A" w:rsidRDefault="00A329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090" w:rsidRDefault="00002090" w:rsidP="0038231F">
      <w:pPr>
        <w:spacing w:after="0" w:line="240" w:lineRule="auto"/>
      </w:pPr>
      <w:r>
        <w:separator/>
      </w:r>
    </w:p>
  </w:footnote>
  <w:footnote w:type="continuationSeparator" w:id="0">
    <w:p w:rsidR="00002090" w:rsidRDefault="000020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4A" w:rsidRDefault="00A329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4A" w:rsidRDefault="00A329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94A" w:rsidRDefault="00A329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090"/>
    <w:rsid w:val="000020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294A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A76EF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F546E8"/>
  <w15:chartTrackingRefBased/>
  <w15:docId w15:val="{8CCDF743-2763-4863-8496-C66DF9EC2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8649D-2882-4978-8303-E3D89334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2026-01-15T10:28:00Z</dcterms:created>
  <dcterms:modified xsi:type="dcterms:W3CDTF">2026-01-15T10:28:00Z</dcterms:modified>
</cp:coreProperties>
</file>