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A93E93" w:rsidP="00B73DF3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A93E93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A93E93">
        <w:rPr>
          <w:rFonts w:ascii="Arial" w:hAnsi="Arial" w:cs="Arial"/>
        </w:rPr>
        <w:t>2026-01-15</w:t>
      </w:r>
    </w:p>
    <w:p w:rsidR="00081D13" w:rsidRPr="00353FDC" w:rsidRDefault="00A93E93" w:rsidP="00B73DF3">
      <w:pPr>
        <w:spacing w:line="360" w:lineRule="auto"/>
        <w:ind w:right="3969"/>
        <w:rPr>
          <w:rFonts w:ascii="Arial" w:hAnsi="Arial" w:cs="Arial"/>
          <w:b/>
          <w:bCs/>
        </w:rPr>
      </w:pPr>
      <w:r w:rsidRPr="00A93E93">
        <w:rPr>
          <w:rFonts w:ascii="Arial" w:hAnsi="Arial" w:cs="Arial"/>
          <w:b/>
          <w:bCs/>
        </w:rPr>
        <w:t>Politechnika Częstochowska</w:t>
      </w:r>
    </w:p>
    <w:p w:rsidR="00081D13" w:rsidRPr="00353FDC" w:rsidRDefault="00A93E93" w:rsidP="00B73DF3">
      <w:pPr>
        <w:spacing w:line="360" w:lineRule="auto"/>
        <w:ind w:right="3969"/>
        <w:rPr>
          <w:rFonts w:ascii="Arial" w:hAnsi="Arial" w:cs="Arial"/>
        </w:rPr>
      </w:pPr>
      <w:r w:rsidRPr="00A93E93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A93E93">
        <w:rPr>
          <w:rFonts w:ascii="Arial" w:hAnsi="Arial" w:cs="Arial"/>
        </w:rPr>
        <w:t>69</w:t>
      </w:r>
    </w:p>
    <w:p w:rsidR="00081D13" w:rsidRPr="00353FDC" w:rsidRDefault="00A93E93" w:rsidP="00B73DF3">
      <w:pPr>
        <w:spacing w:line="360" w:lineRule="auto"/>
        <w:ind w:right="3969"/>
        <w:rPr>
          <w:rFonts w:ascii="Arial" w:hAnsi="Arial" w:cs="Arial"/>
        </w:rPr>
      </w:pPr>
      <w:r w:rsidRPr="00A93E93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A93E93">
        <w:rPr>
          <w:rFonts w:ascii="Arial" w:hAnsi="Arial" w:cs="Arial"/>
        </w:rPr>
        <w:t>Częstochowa</w:t>
      </w:r>
    </w:p>
    <w:p w:rsidR="00081D13" w:rsidRDefault="00081D13" w:rsidP="00B73DF3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29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B73DF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B73DF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B73DF3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B73DF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B73DF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A93E93" w:rsidP="00B73D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93E93">
              <w:rPr>
                <w:rFonts w:ascii="Arial" w:hAnsi="Arial" w:cs="Arial"/>
                <w:bCs/>
              </w:rPr>
              <w:t>Dostawa artykułów biurowych wraz z transportem i rozładunkiem dla jednostek organizacyjnych Politechniki Częstochowskiej</w:t>
            </w:r>
          </w:p>
        </w:tc>
      </w:tr>
      <w:tr w:rsidR="00A93E93" w:rsidRPr="00353FDC" w:rsidTr="00893D3C">
        <w:tc>
          <w:tcPr>
            <w:tcW w:w="2269" w:type="dxa"/>
            <w:shd w:val="clear" w:color="auto" w:fill="auto"/>
          </w:tcPr>
          <w:p w:rsidR="00A93E93" w:rsidRPr="00353FDC" w:rsidRDefault="00A93E93" w:rsidP="00B73D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A93E93" w:rsidRPr="00353FDC" w:rsidRDefault="00A93E93" w:rsidP="00B73D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93E93">
              <w:rPr>
                <w:rFonts w:ascii="Arial" w:hAnsi="Arial" w:cs="Arial"/>
                <w:bCs/>
              </w:rPr>
              <w:t>RZ-DZP.261.66.2025.MT</w:t>
            </w:r>
          </w:p>
        </w:tc>
      </w:tr>
    </w:tbl>
    <w:p w:rsidR="00081D13" w:rsidRDefault="00081D13" w:rsidP="00B73DF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B73DF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A93E93" w:rsidRPr="00A93E93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A93E93" w:rsidRPr="00A93E93">
        <w:rPr>
          <w:rFonts w:ascii="Arial" w:hAnsi="Arial" w:cs="Arial"/>
        </w:rPr>
        <w:t>(</w:t>
      </w:r>
      <w:proofErr w:type="spellStart"/>
      <w:r w:rsidR="00A93E93" w:rsidRPr="00A93E93">
        <w:rPr>
          <w:rFonts w:ascii="Arial" w:hAnsi="Arial" w:cs="Arial"/>
        </w:rPr>
        <w:t>t.j</w:t>
      </w:r>
      <w:proofErr w:type="spellEnd"/>
      <w:r w:rsidR="00A93E93" w:rsidRPr="00A93E93">
        <w:rPr>
          <w:rFonts w:ascii="Arial" w:hAnsi="Arial" w:cs="Arial"/>
        </w:rPr>
        <w:t xml:space="preserve">. Dz. U. z 2024 r. poz. 1320 z </w:t>
      </w:r>
      <w:proofErr w:type="spellStart"/>
      <w:r w:rsidR="00A93E93" w:rsidRPr="00A93E93">
        <w:rPr>
          <w:rFonts w:ascii="Arial" w:hAnsi="Arial" w:cs="Arial"/>
        </w:rPr>
        <w:t>późn</w:t>
      </w:r>
      <w:proofErr w:type="spellEnd"/>
      <w:r w:rsidR="00A93E93" w:rsidRPr="00A93E93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93E93" w:rsidRPr="00E1738E" w:rsidTr="00893D3C">
        <w:trPr>
          <w:cantSplit/>
        </w:trPr>
        <w:tc>
          <w:tcPr>
            <w:tcW w:w="10080" w:type="dxa"/>
          </w:tcPr>
          <w:p w:rsidR="00A93E93" w:rsidRDefault="00A93E93" w:rsidP="00B73DF3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93E93">
              <w:rPr>
                <w:rFonts w:ascii="Arial" w:hAnsi="Arial" w:cs="Arial"/>
                <w:b/>
              </w:rPr>
              <w:lastRenderedPageBreak/>
              <w:t>PAPIRUS SPÓŁKA JAWNA M.GÓRECKI,A.NOWICKI,J.KARYŚ</w:t>
            </w:r>
          </w:p>
          <w:p w:rsidR="00A93E93" w:rsidRPr="00AC1F4A" w:rsidRDefault="00A93E93" w:rsidP="00B73DF3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93E93">
              <w:rPr>
                <w:rFonts w:ascii="Arial" w:hAnsi="Arial" w:cs="Arial"/>
                <w:bCs/>
              </w:rPr>
              <w:t>WODZICKIEGO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93E93">
              <w:rPr>
                <w:rFonts w:ascii="Arial" w:hAnsi="Arial" w:cs="Arial"/>
                <w:bCs/>
              </w:rPr>
              <w:t>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A93E93" w:rsidRPr="00E1738E" w:rsidRDefault="00A93E93" w:rsidP="00B73DF3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A93E93">
              <w:rPr>
                <w:rFonts w:ascii="Arial" w:hAnsi="Arial" w:cs="Arial"/>
                <w:bCs/>
              </w:rPr>
              <w:t>42-200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93E93">
              <w:rPr>
                <w:rFonts w:ascii="Arial" w:hAnsi="Arial" w:cs="Arial"/>
                <w:bCs/>
              </w:rPr>
              <w:t>CZĘSTOCHOWA</w:t>
            </w:r>
          </w:p>
          <w:p w:rsidR="00A93E93" w:rsidRPr="00BC506C" w:rsidRDefault="00A93E93" w:rsidP="00B73DF3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A93E93">
              <w:rPr>
                <w:rFonts w:ascii="Arial" w:hAnsi="Arial" w:cs="Arial"/>
                <w:b/>
              </w:rPr>
              <w:t>165 157.35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A93E93" w:rsidRPr="00E1738E" w:rsidRDefault="00A93E93" w:rsidP="00B73DF3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A93E93" w:rsidRPr="00E1738E" w:rsidRDefault="00A93E93" w:rsidP="00B73DF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93E93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B73DF3">
              <w:rPr>
                <w:rFonts w:ascii="Arial" w:hAnsi="Arial" w:cs="Arial"/>
              </w:rPr>
              <w:t xml:space="preserve">  </w:t>
            </w:r>
            <w:bookmarkStart w:id="2" w:name="_GoBack"/>
            <w:bookmarkEnd w:id="2"/>
            <w:r w:rsidRPr="00A93E93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Default="00081D13" w:rsidP="00B73DF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417"/>
        <w:gridCol w:w="1701"/>
        <w:gridCol w:w="1559"/>
        <w:gridCol w:w="1480"/>
      </w:tblGrid>
      <w:tr w:rsidR="00B73DF3" w:rsidRPr="008567C7" w:rsidTr="0066558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B73DF3" w:rsidRPr="00BF5BFA" w:rsidRDefault="00B73DF3" w:rsidP="00B73D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BF5BF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:rsidR="00B73DF3" w:rsidRPr="00BF5BFA" w:rsidRDefault="00B73DF3" w:rsidP="00B73D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5BF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B73DF3" w:rsidRPr="00BF5BFA" w:rsidRDefault="00B73DF3" w:rsidP="00B73DF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F5BF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B73DF3" w:rsidRPr="00BF5BFA" w:rsidRDefault="00B73DF3" w:rsidP="00B73DF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F5BFA">
              <w:rPr>
                <w:rFonts w:ascii="Arial" w:hAnsi="Arial" w:cs="Arial"/>
                <w:bCs/>
                <w:sz w:val="24"/>
                <w:szCs w:val="24"/>
              </w:rPr>
              <w:t>Termin realizacji zamówień cząstkowych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B73DF3" w:rsidRPr="00BF5BFA" w:rsidRDefault="00B73DF3" w:rsidP="00B73DF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F5BFA">
              <w:rPr>
                <w:rFonts w:ascii="Arial" w:hAnsi="Arial" w:cs="Arial"/>
                <w:bCs/>
                <w:sz w:val="24"/>
                <w:szCs w:val="24"/>
              </w:rPr>
              <w:t>Zwiększenie kary umownej</w:t>
            </w:r>
          </w:p>
        </w:tc>
        <w:tc>
          <w:tcPr>
            <w:tcW w:w="1480" w:type="dxa"/>
            <w:shd w:val="clear" w:color="auto" w:fill="F2F2F2"/>
            <w:vAlign w:val="center"/>
          </w:tcPr>
          <w:p w:rsidR="00B73DF3" w:rsidRPr="00BF5BFA" w:rsidRDefault="00B73DF3" w:rsidP="00B73D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5BFA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B73DF3" w:rsidRPr="008567C7" w:rsidTr="00665588">
        <w:tc>
          <w:tcPr>
            <w:tcW w:w="851" w:type="dxa"/>
            <w:vAlign w:val="center"/>
          </w:tcPr>
          <w:p w:rsidR="00B73DF3" w:rsidRPr="00BF5BFA" w:rsidRDefault="00B73DF3" w:rsidP="00B73D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5BF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B73DF3" w:rsidRPr="00BF5BFA" w:rsidRDefault="00B73DF3" w:rsidP="00B73DF3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F5BFA">
              <w:rPr>
                <w:rFonts w:ascii="Arial" w:hAnsi="Arial" w:cs="Arial"/>
                <w:b/>
                <w:sz w:val="24"/>
                <w:szCs w:val="24"/>
              </w:rPr>
              <w:t>PAPIRUS SPÓŁKA JAWNA M.GÓRECKI,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F5BFA">
              <w:rPr>
                <w:rFonts w:ascii="Arial" w:hAnsi="Arial" w:cs="Arial"/>
                <w:b/>
                <w:sz w:val="24"/>
                <w:szCs w:val="24"/>
              </w:rPr>
              <w:t>A.NOWICKI,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F5BFA">
              <w:rPr>
                <w:rFonts w:ascii="Arial" w:hAnsi="Arial" w:cs="Arial"/>
                <w:b/>
                <w:sz w:val="24"/>
                <w:szCs w:val="24"/>
              </w:rPr>
              <w:t>J.KARYŚ</w:t>
            </w:r>
          </w:p>
          <w:p w:rsidR="00B73DF3" w:rsidRPr="00BF5BFA" w:rsidRDefault="00B73DF3" w:rsidP="00B73DF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5BFA">
              <w:rPr>
                <w:rFonts w:ascii="Arial" w:hAnsi="Arial" w:cs="Arial"/>
                <w:bCs/>
                <w:sz w:val="24"/>
                <w:szCs w:val="24"/>
              </w:rPr>
              <w:t xml:space="preserve">WODZICKIEGO 3 </w:t>
            </w:r>
          </w:p>
          <w:p w:rsidR="00B73DF3" w:rsidRPr="00BF5BFA" w:rsidRDefault="00B73DF3" w:rsidP="00B73DF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5BFA">
              <w:rPr>
                <w:rFonts w:ascii="Arial" w:hAnsi="Arial" w:cs="Arial"/>
                <w:bCs/>
                <w:sz w:val="24"/>
                <w:szCs w:val="24"/>
              </w:rPr>
              <w:t>42-200 CZĘSTOCHOWA</w:t>
            </w:r>
          </w:p>
        </w:tc>
        <w:tc>
          <w:tcPr>
            <w:tcW w:w="1417" w:type="dxa"/>
            <w:vAlign w:val="center"/>
          </w:tcPr>
          <w:p w:rsidR="00B73DF3" w:rsidRPr="00BF5BFA" w:rsidRDefault="00B73DF3" w:rsidP="00B73D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5BFA">
              <w:rPr>
                <w:rFonts w:ascii="Arial" w:hAnsi="Arial" w:cs="Arial"/>
                <w:sz w:val="24"/>
                <w:szCs w:val="24"/>
              </w:rPr>
              <w:t xml:space="preserve">  85,00</w:t>
            </w:r>
          </w:p>
        </w:tc>
        <w:tc>
          <w:tcPr>
            <w:tcW w:w="1701" w:type="dxa"/>
            <w:vAlign w:val="center"/>
          </w:tcPr>
          <w:p w:rsidR="00B73DF3" w:rsidRPr="00BF5BFA" w:rsidRDefault="00B73DF3" w:rsidP="00B73D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5BFA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:rsidR="00B73DF3" w:rsidRPr="00BF5BFA" w:rsidRDefault="00B73DF3" w:rsidP="00B73D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5BFA"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480" w:type="dxa"/>
            <w:vAlign w:val="center"/>
          </w:tcPr>
          <w:p w:rsidR="00B73DF3" w:rsidRPr="00BF5BFA" w:rsidRDefault="00B73DF3" w:rsidP="00B73D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5BF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B73DF3" w:rsidRPr="008567C7" w:rsidTr="00665588">
        <w:tc>
          <w:tcPr>
            <w:tcW w:w="851" w:type="dxa"/>
            <w:vAlign w:val="center"/>
          </w:tcPr>
          <w:p w:rsidR="00B73DF3" w:rsidRPr="00BF5BFA" w:rsidRDefault="00B73DF3" w:rsidP="00B73D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5BF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B73DF3" w:rsidRPr="00BF5BFA" w:rsidRDefault="00B73DF3" w:rsidP="00B73DF3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F5BFA">
              <w:rPr>
                <w:rFonts w:ascii="Arial" w:hAnsi="Arial" w:cs="Arial"/>
                <w:b/>
                <w:sz w:val="24"/>
                <w:szCs w:val="24"/>
              </w:rPr>
              <w:t>Przedsiębiorstwo Wielobranżowe Solo-Kolos Sp. z o.o.</w:t>
            </w:r>
          </w:p>
          <w:p w:rsidR="00B73DF3" w:rsidRPr="00BF5BFA" w:rsidRDefault="00B73DF3" w:rsidP="00B73DF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5BFA">
              <w:rPr>
                <w:rFonts w:ascii="Arial" w:hAnsi="Arial" w:cs="Arial"/>
                <w:bCs/>
                <w:sz w:val="24"/>
                <w:szCs w:val="24"/>
              </w:rPr>
              <w:t xml:space="preserve">Warszawska 363/365 </w:t>
            </w:r>
          </w:p>
          <w:p w:rsidR="00B73DF3" w:rsidRPr="00BF5BFA" w:rsidRDefault="00B73DF3" w:rsidP="00B73DF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5BFA">
              <w:rPr>
                <w:rFonts w:ascii="Arial" w:hAnsi="Arial" w:cs="Arial"/>
                <w:bCs/>
                <w:sz w:val="24"/>
                <w:szCs w:val="24"/>
              </w:rPr>
              <w:t>42-209 Częstochowa</w:t>
            </w:r>
          </w:p>
        </w:tc>
        <w:tc>
          <w:tcPr>
            <w:tcW w:w="1417" w:type="dxa"/>
            <w:vAlign w:val="center"/>
          </w:tcPr>
          <w:p w:rsidR="00B73DF3" w:rsidRPr="00BF5BFA" w:rsidRDefault="00B73DF3" w:rsidP="00B73D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5BFA">
              <w:rPr>
                <w:rFonts w:ascii="Arial" w:hAnsi="Arial" w:cs="Arial"/>
                <w:sz w:val="24"/>
                <w:szCs w:val="24"/>
              </w:rPr>
              <w:t xml:space="preserve">  72,15</w:t>
            </w:r>
          </w:p>
        </w:tc>
        <w:tc>
          <w:tcPr>
            <w:tcW w:w="1701" w:type="dxa"/>
            <w:vAlign w:val="center"/>
          </w:tcPr>
          <w:p w:rsidR="00B73DF3" w:rsidRPr="00BF5BFA" w:rsidRDefault="00B73DF3" w:rsidP="00B73D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5BFA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:rsidR="00B73DF3" w:rsidRPr="00BF5BFA" w:rsidRDefault="00B73DF3" w:rsidP="00B73D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5BFA"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480" w:type="dxa"/>
            <w:vAlign w:val="center"/>
          </w:tcPr>
          <w:p w:rsidR="00B73DF3" w:rsidRPr="00BF5BFA" w:rsidRDefault="00B73DF3" w:rsidP="00B73D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5BFA">
              <w:rPr>
                <w:rFonts w:ascii="Arial" w:hAnsi="Arial" w:cs="Arial"/>
                <w:sz w:val="24"/>
                <w:szCs w:val="24"/>
              </w:rPr>
              <w:t xml:space="preserve">  87,15</w:t>
            </w:r>
          </w:p>
        </w:tc>
      </w:tr>
    </w:tbl>
    <w:p w:rsidR="00F960D7" w:rsidRPr="00081D13" w:rsidRDefault="00F960D7" w:rsidP="00B73DF3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B73D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0D9" w:rsidRDefault="007210D9">
      <w:r>
        <w:separator/>
      </w:r>
    </w:p>
  </w:endnote>
  <w:endnote w:type="continuationSeparator" w:id="0">
    <w:p w:rsidR="007210D9" w:rsidRDefault="00721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E93" w:rsidRDefault="00A93E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3C0" w:rsidRPr="00C223C0" w:rsidRDefault="00B73DF3" w:rsidP="00C223C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C223C0" w:rsidRPr="00C223C0" w:rsidTr="00893D3C">
      <w:tc>
        <w:tcPr>
          <w:tcW w:w="0" w:type="auto"/>
          <w:shd w:val="clear" w:color="auto" w:fill="auto"/>
          <w:vAlign w:val="center"/>
        </w:tcPr>
        <w:p w:rsidR="00C223C0" w:rsidRPr="00C223C0" w:rsidRDefault="00C223C0" w:rsidP="00C223C0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223C0" w:rsidRPr="00C223C0" w:rsidRDefault="00C223C0" w:rsidP="00C223C0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C223C0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C223C0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C223C0" w:rsidRPr="00C223C0" w:rsidRDefault="00C223C0" w:rsidP="00C223C0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C223C0" w:rsidRPr="00C223C0" w:rsidRDefault="00C223C0" w:rsidP="00C223C0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C223C0" w:rsidRPr="00C223C0" w:rsidRDefault="00C223C0" w:rsidP="00C223C0">
    <w:pPr>
      <w:spacing w:line="276" w:lineRule="auto"/>
      <w:rPr>
        <w:rFonts w:ascii="Roboto" w:hAnsi="Roboto"/>
        <w:b/>
        <w:bCs/>
        <w:sz w:val="22"/>
        <w:szCs w:val="22"/>
      </w:rPr>
    </w:pPr>
    <w:r w:rsidRPr="00C223C0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C223C0" w:rsidRPr="00C223C0" w:rsidRDefault="00B73DF3" w:rsidP="00C223C0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="00C223C0" w:rsidRPr="00C223C0">
      <w:rPr>
        <w:rFonts w:ascii="Roboto" w:hAnsi="Roboto"/>
        <w:sz w:val="22"/>
        <w:szCs w:val="22"/>
      </w:rPr>
      <w:t>ul. Gen. J.H. Dąbrowskiego 69, 42-201 Częstochowa</w:t>
    </w:r>
  </w:p>
  <w:p w:rsidR="00C223C0" w:rsidRPr="00C223C0" w:rsidRDefault="00C223C0" w:rsidP="00C223C0">
    <w:pPr>
      <w:spacing w:line="276" w:lineRule="auto"/>
      <w:rPr>
        <w:rFonts w:ascii="Roboto" w:hAnsi="Roboto"/>
        <w:noProof/>
        <w:sz w:val="22"/>
        <w:szCs w:val="22"/>
      </w:rPr>
    </w:pPr>
    <w:r w:rsidRPr="00C223C0">
      <w:rPr>
        <w:rFonts w:ascii="Roboto" w:hAnsi="Roboto"/>
        <w:sz w:val="22"/>
        <w:szCs w:val="22"/>
      </w:rPr>
      <w:t>tel. +48 34 325 02 56, e-mail: dyrektor.inwestycji@pcz.pl</w:t>
    </w:r>
  </w:p>
  <w:p w:rsidR="00C223C0" w:rsidRPr="00C223C0" w:rsidRDefault="00C223C0" w:rsidP="00C223C0">
    <w:pPr>
      <w:rPr>
        <w:rFonts w:ascii="Roboto" w:hAnsi="Roboto"/>
        <w:b/>
        <w:color w:val="F07E26"/>
      </w:rPr>
    </w:pPr>
    <w:r w:rsidRPr="00C223C0">
      <w:rPr>
        <w:rFonts w:ascii="Roboto" w:hAnsi="Roboto"/>
        <w:b/>
        <w:sz w:val="22"/>
        <w:szCs w:val="22"/>
      </w:rPr>
      <w:t>www.pcz.pl</w:t>
    </w:r>
    <w:r w:rsidR="00B73DF3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B73DF3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B73DF3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E93" w:rsidRDefault="00A93E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0D9" w:rsidRDefault="007210D9">
      <w:r>
        <w:separator/>
      </w:r>
    </w:p>
  </w:footnote>
  <w:footnote w:type="continuationSeparator" w:id="0">
    <w:p w:rsidR="007210D9" w:rsidRDefault="007210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E93" w:rsidRDefault="00A93E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3C0" w:rsidRPr="00C223C0" w:rsidRDefault="00B73DF3" w:rsidP="00C223C0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A93E93" w:rsidRDefault="00A93E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E93" w:rsidRDefault="00A93E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Łącznik prosty ze strzałką 3"/>
        <o:r id="V:Rule6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10D9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210D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3E93"/>
    <w:rsid w:val="00AA02AC"/>
    <w:rsid w:val="00B32D12"/>
    <w:rsid w:val="00B464D3"/>
    <w:rsid w:val="00B73DF3"/>
    <w:rsid w:val="00B8185B"/>
    <w:rsid w:val="00BD2174"/>
    <w:rsid w:val="00C13EA9"/>
    <w:rsid w:val="00C223C0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0D12AE0"/>
  <w15:chartTrackingRefBased/>
  <w15:docId w15:val="{CEBCACB4-2ED3-45F3-9A27-0C6BD8901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73DF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214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2026-01-15T08:14:00Z</cp:lastPrinted>
  <dcterms:created xsi:type="dcterms:W3CDTF">2026-01-15T08:14:00Z</dcterms:created>
  <dcterms:modified xsi:type="dcterms:W3CDTF">2026-01-15T08:14:00Z</dcterms:modified>
</cp:coreProperties>
</file>