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6034C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034C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034C8">
        <w:rPr>
          <w:rFonts w:ascii="Arial" w:hAnsi="Arial" w:cs="Arial"/>
          <w:sz w:val="24"/>
          <w:szCs w:val="24"/>
        </w:rPr>
        <w:t>2026-01-15</w:t>
      </w:r>
    </w:p>
    <w:p w:rsidR="009432A1" w:rsidRPr="009432A1" w:rsidRDefault="006034C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34C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6034C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034C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034C8">
        <w:rPr>
          <w:rFonts w:ascii="Arial" w:hAnsi="Arial" w:cs="Arial"/>
          <w:sz w:val="24"/>
          <w:szCs w:val="24"/>
        </w:rPr>
        <w:t>69</w:t>
      </w:r>
    </w:p>
    <w:p w:rsidR="009432A1" w:rsidRPr="009432A1" w:rsidRDefault="006034C8" w:rsidP="009432A1">
      <w:pPr>
        <w:rPr>
          <w:rFonts w:ascii="Arial" w:hAnsi="Arial" w:cs="Arial"/>
          <w:sz w:val="24"/>
          <w:szCs w:val="24"/>
        </w:rPr>
      </w:pPr>
      <w:r w:rsidRPr="006034C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034C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034C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34C8">
              <w:rPr>
                <w:rFonts w:ascii="Arial" w:hAnsi="Arial" w:cs="Arial"/>
                <w:bCs/>
                <w:sz w:val="24"/>
                <w:szCs w:val="24"/>
              </w:rPr>
              <w:t>Wykonanie podłoży oraz montaż pięciu wiat śmietnikowych na terenach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034C8" w:rsidRPr="004E4B64" w:rsidTr="00E4300C">
        <w:tc>
          <w:tcPr>
            <w:tcW w:w="2269" w:type="dxa"/>
            <w:shd w:val="clear" w:color="auto" w:fill="auto"/>
          </w:tcPr>
          <w:p w:rsidR="006034C8" w:rsidRPr="004E4B64" w:rsidRDefault="006034C8" w:rsidP="00E430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34C8" w:rsidRPr="004E4B64" w:rsidRDefault="006034C8" w:rsidP="00E430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34C8">
              <w:rPr>
                <w:rFonts w:ascii="Arial" w:hAnsi="Arial" w:cs="Arial"/>
                <w:bCs/>
                <w:sz w:val="24"/>
                <w:szCs w:val="24"/>
              </w:rPr>
              <w:t>RZ-DZP.261.65.2025.JP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034C8" w:rsidRPr="006034C8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 xml:space="preserve">informuje, że kwota, jaką zamierza przeznaczyć na sfinansowanie </w:t>
      </w:r>
      <w:bookmarkStart w:id="0" w:name="_GoBack"/>
      <w:bookmarkEnd w:id="0"/>
      <w:r w:rsidR="00890B92" w:rsidRPr="00382A4A">
        <w:rPr>
          <w:rFonts w:ascii="Arial" w:hAnsi="Arial" w:cs="Arial"/>
          <w:sz w:val="24"/>
          <w:szCs w:val="24"/>
        </w:rPr>
        <w:t>zamówienia wynosi:</w:t>
      </w:r>
    </w:p>
    <w:p w:rsidR="0069085C" w:rsidRPr="00382A4A" w:rsidRDefault="006034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034C8">
        <w:rPr>
          <w:rFonts w:ascii="Arial" w:hAnsi="Arial" w:cs="Arial"/>
          <w:b/>
          <w:sz w:val="24"/>
          <w:szCs w:val="24"/>
        </w:rPr>
        <w:t>267 128.98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93E" w:rsidRDefault="0021793E">
      <w:r>
        <w:separator/>
      </w:r>
    </w:p>
  </w:endnote>
  <w:endnote w:type="continuationSeparator" w:id="0">
    <w:p w:rsidR="0021793E" w:rsidRDefault="0021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887" w:rsidRPr="00DE1D10" w:rsidRDefault="00E34887" w:rsidP="00E34887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E34887" w:rsidRPr="002820F6" w:rsidTr="00E4300C">
      <w:tc>
        <w:tcPr>
          <w:tcW w:w="0" w:type="auto"/>
          <w:shd w:val="clear" w:color="auto" w:fill="auto"/>
          <w:vAlign w:val="center"/>
        </w:tcPr>
        <w:p w:rsidR="00E34887" w:rsidRPr="002820F6" w:rsidRDefault="00E34887" w:rsidP="00E3488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8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E34887" w:rsidRPr="00286918" w:rsidRDefault="00E34887" w:rsidP="00E34887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E34887" w:rsidRPr="002820F6" w:rsidRDefault="00E34887" w:rsidP="00E3488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9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E34887" w:rsidRPr="002820F6" w:rsidRDefault="00E34887" w:rsidP="00E34887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E34887" w:rsidRPr="002820F6" w:rsidRDefault="00E34887" w:rsidP="00E34887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E34887" w:rsidRPr="002820F6" w:rsidRDefault="00E34887" w:rsidP="00E34887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E34887" w:rsidRDefault="00E34887" w:rsidP="00E34887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48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93E" w:rsidRDefault="0021793E">
      <w:r>
        <w:separator/>
      </w:r>
    </w:p>
  </w:footnote>
  <w:footnote w:type="continuationSeparator" w:id="0">
    <w:p w:rsidR="0021793E" w:rsidRDefault="00217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4C8" w:rsidRDefault="00603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887" w:rsidRDefault="00E34887" w:rsidP="00E3488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6034C8" w:rsidRDefault="006034C8">
    <w:pPr>
      <w:pStyle w:val="Nagwek"/>
    </w:pPr>
  </w:p>
  <w:p w:rsidR="00E34887" w:rsidRDefault="00E348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4C8" w:rsidRDefault="00603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93E"/>
    <w:rsid w:val="00007727"/>
    <w:rsid w:val="00017720"/>
    <w:rsid w:val="00035488"/>
    <w:rsid w:val="000D7F25"/>
    <w:rsid w:val="000E00E5"/>
    <w:rsid w:val="00173B20"/>
    <w:rsid w:val="001C69FF"/>
    <w:rsid w:val="0021793E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34C8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3488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AB65651"/>
  <w15:chartTrackingRefBased/>
  <w15:docId w15:val="{0E2C5DD8-C6CF-4964-93FF-ABE7D523E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34887"/>
  </w:style>
  <w:style w:type="paragraph" w:styleId="Bezodstpw">
    <w:name w:val="No Spacing"/>
    <w:uiPriority w:val="1"/>
    <w:qFormat/>
    <w:rsid w:val="00E3488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2026-01-15T08:18:00Z</cp:lastPrinted>
  <dcterms:created xsi:type="dcterms:W3CDTF">2026-01-15T08:18:00Z</dcterms:created>
  <dcterms:modified xsi:type="dcterms:W3CDTF">2026-01-15T08:18:00Z</dcterms:modified>
</cp:coreProperties>
</file>