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E5F4A" w:rsidP="009F23D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E5F4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E5F4A">
        <w:rPr>
          <w:rFonts w:ascii="Arial" w:hAnsi="Arial" w:cs="Arial"/>
        </w:rPr>
        <w:t>2026-01-13</w:t>
      </w:r>
    </w:p>
    <w:p w:rsidR="00081D13" w:rsidRPr="00353FDC" w:rsidRDefault="003E5F4A" w:rsidP="009F23D3">
      <w:pPr>
        <w:spacing w:line="360" w:lineRule="auto"/>
        <w:ind w:right="3969"/>
        <w:rPr>
          <w:rFonts w:ascii="Arial" w:hAnsi="Arial" w:cs="Arial"/>
          <w:b/>
          <w:bCs/>
        </w:rPr>
      </w:pPr>
      <w:r w:rsidRPr="003E5F4A">
        <w:rPr>
          <w:rFonts w:ascii="Arial" w:hAnsi="Arial" w:cs="Arial"/>
          <w:b/>
          <w:bCs/>
        </w:rPr>
        <w:t>Politechnika Częstochowska</w:t>
      </w:r>
    </w:p>
    <w:p w:rsidR="00081D13" w:rsidRPr="00353FDC" w:rsidRDefault="003E5F4A" w:rsidP="009F23D3">
      <w:pPr>
        <w:spacing w:line="360" w:lineRule="auto"/>
        <w:ind w:right="3969"/>
        <w:rPr>
          <w:rFonts w:ascii="Arial" w:hAnsi="Arial" w:cs="Arial"/>
        </w:rPr>
      </w:pPr>
      <w:r w:rsidRPr="003E5F4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E5F4A">
        <w:rPr>
          <w:rFonts w:ascii="Arial" w:hAnsi="Arial" w:cs="Arial"/>
        </w:rPr>
        <w:t>69</w:t>
      </w:r>
    </w:p>
    <w:p w:rsidR="00081D13" w:rsidRPr="00353FDC" w:rsidRDefault="003E5F4A" w:rsidP="009F23D3">
      <w:pPr>
        <w:spacing w:line="360" w:lineRule="auto"/>
        <w:ind w:right="3969"/>
        <w:rPr>
          <w:rFonts w:ascii="Arial" w:hAnsi="Arial" w:cs="Arial"/>
        </w:rPr>
      </w:pPr>
      <w:r w:rsidRPr="003E5F4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E5F4A">
        <w:rPr>
          <w:rFonts w:ascii="Arial" w:hAnsi="Arial" w:cs="Arial"/>
        </w:rPr>
        <w:t>Częstochowa</w:t>
      </w:r>
    </w:p>
    <w:p w:rsidR="00081D13" w:rsidRDefault="00081D13" w:rsidP="009F23D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62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9F23D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9F23D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9F23D3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9F23D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9F23D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E5F4A" w:rsidP="009F23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E5F4A">
              <w:rPr>
                <w:rFonts w:ascii="Arial" w:hAnsi="Arial" w:cs="Arial"/>
                <w:bCs/>
              </w:rPr>
              <w:t>Pełnienie nadzoru inwestorskiego branży elektrycznej nad realizacją zadania pn. "Przebudowa Klubu Studenckiego RYWAL"</w:t>
            </w:r>
          </w:p>
        </w:tc>
      </w:tr>
      <w:tr w:rsidR="003E5F4A" w:rsidRPr="00353FDC" w:rsidTr="00011216">
        <w:tc>
          <w:tcPr>
            <w:tcW w:w="2269" w:type="dxa"/>
            <w:shd w:val="clear" w:color="auto" w:fill="auto"/>
          </w:tcPr>
          <w:p w:rsidR="003E5F4A" w:rsidRPr="00353FDC" w:rsidRDefault="003E5F4A" w:rsidP="009F23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E5F4A" w:rsidRPr="00353FDC" w:rsidRDefault="003E5F4A" w:rsidP="009F23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E5F4A">
              <w:rPr>
                <w:rFonts w:ascii="Arial" w:hAnsi="Arial" w:cs="Arial"/>
                <w:bCs/>
              </w:rPr>
              <w:t>RZ-DZP.261.64.2025.MT</w:t>
            </w:r>
          </w:p>
        </w:tc>
      </w:tr>
    </w:tbl>
    <w:p w:rsidR="00081D13" w:rsidRDefault="00081D13" w:rsidP="009F23D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9F23D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E5F4A" w:rsidRPr="003E5F4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E5F4A" w:rsidRPr="003E5F4A">
        <w:rPr>
          <w:rFonts w:ascii="Arial" w:hAnsi="Arial" w:cs="Arial"/>
        </w:rPr>
        <w:t>(</w:t>
      </w:r>
      <w:proofErr w:type="spellStart"/>
      <w:r w:rsidR="003E5F4A" w:rsidRPr="003E5F4A">
        <w:rPr>
          <w:rFonts w:ascii="Arial" w:hAnsi="Arial" w:cs="Arial"/>
        </w:rPr>
        <w:t>t.j</w:t>
      </w:r>
      <w:proofErr w:type="spellEnd"/>
      <w:r w:rsidR="003E5F4A" w:rsidRPr="003E5F4A">
        <w:rPr>
          <w:rFonts w:ascii="Arial" w:hAnsi="Arial" w:cs="Arial"/>
        </w:rPr>
        <w:t xml:space="preserve">. Dz. U. z 2024 r. poz. 1320 z </w:t>
      </w:r>
      <w:proofErr w:type="spellStart"/>
      <w:r w:rsidR="003E5F4A" w:rsidRPr="003E5F4A">
        <w:rPr>
          <w:rFonts w:ascii="Arial" w:hAnsi="Arial" w:cs="Arial"/>
        </w:rPr>
        <w:t>późn</w:t>
      </w:r>
      <w:proofErr w:type="spellEnd"/>
      <w:r w:rsidR="003E5F4A" w:rsidRPr="003E5F4A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E5F4A" w:rsidRPr="00E1738E" w:rsidTr="00011216">
        <w:trPr>
          <w:cantSplit/>
        </w:trPr>
        <w:tc>
          <w:tcPr>
            <w:tcW w:w="10080" w:type="dxa"/>
          </w:tcPr>
          <w:p w:rsidR="003E5F4A" w:rsidRDefault="003E5F4A" w:rsidP="009F23D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E5F4A">
              <w:rPr>
                <w:rFonts w:ascii="Arial" w:hAnsi="Arial" w:cs="Arial"/>
                <w:b/>
              </w:rPr>
              <w:lastRenderedPageBreak/>
              <w:t>Biuro Usług Projektowo-Technicznych EXODUS, Mirosław Topolski</w:t>
            </w:r>
          </w:p>
          <w:p w:rsidR="003E5F4A" w:rsidRPr="00AC1F4A" w:rsidRDefault="003E5F4A" w:rsidP="009F23D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E5F4A">
              <w:rPr>
                <w:rFonts w:ascii="Arial" w:hAnsi="Arial" w:cs="Arial"/>
                <w:bCs/>
              </w:rPr>
              <w:t>Pułaskiego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E5F4A">
              <w:rPr>
                <w:rFonts w:ascii="Arial" w:hAnsi="Arial" w:cs="Arial"/>
                <w:bCs/>
              </w:rPr>
              <w:t>1/3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E5F4A">
              <w:rPr>
                <w:rFonts w:ascii="Arial" w:hAnsi="Arial" w:cs="Arial"/>
                <w:bCs/>
              </w:rPr>
              <w:t>/14</w:t>
            </w:r>
          </w:p>
          <w:p w:rsidR="003E5F4A" w:rsidRPr="00E1738E" w:rsidRDefault="003E5F4A" w:rsidP="009F23D3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3E5F4A">
              <w:rPr>
                <w:rFonts w:ascii="Arial" w:hAnsi="Arial" w:cs="Arial"/>
                <w:bCs/>
              </w:rPr>
              <w:t>42-217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E5F4A">
              <w:rPr>
                <w:rFonts w:ascii="Arial" w:hAnsi="Arial" w:cs="Arial"/>
                <w:bCs/>
              </w:rPr>
              <w:t>Częstochowa</w:t>
            </w:r>
          </w:p>
          <w:p w:rsidR="003E5F4A" w:rsidRPr="00BC506C" w:rsidRDefault="003E5F4A" w:rsidP="009F23D3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E5F4A">
              <w:rPr>
                <w:rFonts w:ascii="Arial" w:hAnsi="Arial" w:cs="Arial"/>
                <w:b/>
              </w:rPr>
              <w:t>4 800.00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E5F4A" w:rsidRPr="00E1738E" w:rsidRDefault="003E5F4A" w:rsidP="009F23D3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E5F4A" w:rsidRPr="00E1738E" w:rsidRDefault="003E5F4A" w:rsidP="009F23D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E5F4A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9F23D3">
              <w:rPr>
                <w:rFonts w:ascii="Arial" w:hAnsi="Arial" w:cs="Arial"/>
              </w:rPr>
              <w:t xml:space="preserve">          </w:t>
            </w:r>
            <w:r w:rsidRPr="003E5F4A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9F23D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693"/>
        <w:gridCol w:w="2268"/>
      </w:tblGrid>
      <w:tr w:rsidR="009F23D3" w:rsidRPr="003520AA" w:rsidTr="006A193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3520A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9F23D3" w:rsidRPr="003520AA" w:rsidRDefault="009F23D3" w:rsidP="009F23D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F23D3" w:rsidRPr="003520AA" w:rsidTr="006A193A">
        <w:tc>
          <w:tcPr>
            <w:tcW w:w="851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9F23D3" w:rsidRPr="003520AA" w:rsidRDefault="009F23D3" w:rsidP="009F23D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20AA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9F23D3" w:rsidRPr="003520AA" w:rsidRDefault="009F23D3" w:rsidP="009F23D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>Pułaskiego 1/3 /14</w:t>
            </w:r>
          </w:p>
          <w:p w:rsidR="009F23D3" w:rsidRPr="003520AA" w:rsidRDefault="009F23D3" w:rsidP="009F23D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693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F23D3" w:rsidRPr="003520AA" w:rsidTr="006A193A">
        <w:tc>
          <w:tcPr>
            <w:tcW w:w="851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9F23D3" w:rsidRPr="003520AA" w:rsidRDefault="009F23D3" w:rsidP="009F23D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20AA">
              <w:rPr>
                <w:rFonts w:ascii="Arial" w:hAnsi="Arial" w:cs="Arial"/>
                <w:b/>
                <w:sz w:val="24"/>
                <w:szCs w:val="24"/>
              </w:rPr>
              <w:t>MK ELEKTRO PROJEKT Marian Kozik</w:t>
            </w:r>
          </w:p>
          <w:p w:rsidR="009F23D3" w:rsidRPr="003520AA" w:rsidRDefault="009F23D3" w:rsidP="009F23D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>Łódzka 25 /18</w:t>
            </w:r>
          </w:p>
          <w:p w:rsidR="009F23D3" w:rsidRPr="003520AA" w:rsidRDefault="009F23D3" w:rsidP="009F23D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2693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14,18</w:t>
            </w:r>
          </w:p>
        </w:tc>
        <w:tc>
          <w:tcPr>
            <w:tcW w:w="2268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14,18</w:t>
            </w:r>
          </w:p>
        </w:tc>
      </w:tr>
      <w:tr w:rsidR="009F23D3" w:rsidRPr="003520AA" w:rsidTr="006A193A">
        <w:tc>
          <w:tcPr>
            <w:tcW w:w="851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D16704" w:rsidRPr="003520AA" w:rsidRDefault="00D16704" w:rsidP="00D16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20AA">
              <w:rPr>
                <w:rFonts w:ascii="Arial" w:hAnsi="Arial" w:cs="Arial"/>
                <w:b/>
                <w:sz w:val="24"/>
                <w:szCs w:val="24"/>
              </w:rPr>
              <w:t xml:space="preserve">Tech - </w:t>
            </w:r>
            <w:proofErr w:type="spellStart"/>
            <w:r w:rsidRPr="003520AA">
              <w:rPr>
                <w:rFonts w:ascii="Arial" w:hAnsi="Arial" w:cs="Arial"/>
                <w:b/>
                <w:sz w:val="24"/>
                <w:szCs w:val="24"/>
              </w:rPr>
              <w:t>Light</w:t>
            </w:r>
            <w:proofErr w:type="spellEnd"/>
            <w:r w:rsidRPr="003520AA">
              <w:rPr>
                <w:rFonts w:ascii="Arial" w:hAnsi="Arial" w:cs="Arial"/>
                <w:b/>
                <w:sz w:val="24"/>
                <w:szCs w:val="24"/>
              </w:rPr>
              <w:t xml:space="preserve"> Michał Wiśniewski</w:t>
            </w:r>
          </w:p>
          <w:p w:rsidR="00D16704" w:rsidRPr="003520AA" w:rsidRDefault="00D16704" w:rsidP="00D16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Justynów </w:t>
            </w:r>
            <w:r w:rsidRPr="003520AA">
              <w:rPr>
                <w:rFonts w:ascii="Arial" w:hAnsi="Arial" w:cs="Arial"/>
                <w:bCs/>
                <w:sz w:val="24"/>
                <w:szCs w:val="24"/>
              </w:rPr>
              <w:t xml:space="preserve">Główna 21 </w:t>
            </w:r>
          </w:p>
          <w:p w:rsidR="009F23D3" w:rsidRPr="003520AA" w:rsidRDefault="00D16704" w:rsidP="00D16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20AA">
              <w:rPr>
                <w:rFonts w:ascii="Arial" w:hAnsi="Arial" w:cs="Arial"/>
                <w:bCs/>
                <w:sz w:val="24"/>
                <w:szCs w:val="24"/>
              </w:rPr>
              <w:t xml:space="preserve">95-020 </w:t>
            </w:r>
            <w:r>
              <w:rPr>
                <w:rFonts w:ascii="Arial" w:hAnsi="Arial" w:cs="Arial"/>
                <w:bCs/>
                <w:sz w:val="24"/>
                <w:szCs w:val="24"/>
              </w:rPr>
              <w:t>Andrespol</w:t>
            </w:r>
            <w:bookmarkStart w:id="3" w:name="_GoBack"/>
            <w:bookmarkEnd w:id="3"/>
          </w:p>
        </w:tc>
        <w:tc>
          <w:tcPr>
            <w:tcW w:w="2693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9F23D3" w:rsidRPr="003520AA" w:rsidRDefault="009F23D3" w:rsidP="009F23D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0A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9F23D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9F23D3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AD4F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41D" w:rsidRDefault="007E741D">
      <w:r>
        <w:separator/>
      </w:r>
    </w:p>
  </w:endnote>
  <w:endnote w:type="continuationSeparator" w:id="0">
    <w:p w:rsidR="007E741D" w:rsidRDefault="007E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F4A" w:rsidRDefault="003E5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FB0" w:rsidRPr="00AD4FB0" w:rsidRDefault="00081D13" w:rsidP="00AD4FB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</w:t>
    </w:r>
    <w:r w:rsidR="00D1670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D1670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D1670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D4FB0" w:rsidRPr="00AD4FB0" w:rsidTr="00011216">
      <w:tc>
        <w:tcPr>
          <w:tcW w:w="0" w:type="auto"/>
          <w:shd w:val="clear" w:color="auto" w:fill="auto"/>
          <w:vAlign w:val="center"/>
        </w:tcPr>
        <w:p w:rsidR="00AD4FB0" w:rsidRPr="00AD4FB0" w:rsidRDefault="00AD4FB0" w:rsidP="00AD4FB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D4FB0" w:rsidRPr="00AD4FB0" w:rsidRDefault="00AD4FB0" w:rsidP="00AD4FB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D4FB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D4FB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D4FB0" w:rsidRPr="00AD4FB0" w:rsidRDefault="00AD4FB0" w:rsidP="00AD4FB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D4FB0" w:rsidRPr="00AD4FB0" w:rsidRDefault="00AD4FB0" w:rsidP="00AD4FB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D4FB0" w:rsidRPr="00AD4FB0" w:rsidRDefault="00AD4FB0" w:rsidP="00AD4FB0">
    <w:pPr>
      <w:spacing w:line="276" w:lineRule="auto"/>
      <w:rPr>
        <w:rFonts w:ascii="Roboto" w:hAnsi="Roboto"/>
        <w:b/>
        <w:bCs/>
        <w:sz w:val="22"/>
        <w:szCs w:val="22"/>
      </w:rPr>
    </w:pPr>
    <w:r w:rsidRPr="00AD4FB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D4FB0" w:rsidRPr="00AD4FB0" w:rsidRDefault="00D16704" w:rsidP="00AD4FB0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AD4FB0" w:rsidRPr="00AD4FB0">
      <w:rPr>
        <w:rFonts w:ascii="Roboto" w:hAnsi="Roboto"/>
        <w:sz w:val="22"/>
        <w:szCs w:val="22"/>
      </w:rPr>
      <w:t>ul. Gen. J.H. Dąbrowskiego 69, 42-201 Częstochowa</w:t>
    </w:r>
  </w:p>
  <w:p w:rsidR="00AD4FB0" w:rsidRPr="00AD4FB0" w:rsidRDefault="00AD4FB0" w:rsidP="00AD4FB0">
    <w:pPr>
      <w:spacing w:line="276" w:lineRule="auto"/>
      <w:rPr>
        <w:rFonts w:ascii="Roboto" w:hAnsi="Roboto"/>
        <w:noProof/>
        <w:sz w:val="22"/>
        <w:szCs w:val="22"/>
      </w:rPr>
    </w:pPr>
    <w:r w:rsidRPr="00AD4FB0">
      <w:rPr>
        <w:rFonts w:ascii="Roboto" w:hAnsi="Roboto"/>
        <w:sz w:val="22"/>
        <w:szCs w:val="22"/>
      </w:rPr>
      <w:t>tel. +48 34 325 02 56, e-mail: dyrektor.inwestycji@pcz.pl</w:t>
    </w:r>
  </w:p>
  <w:p w:rsidR="00AD4FB0" w:rsidRPr="00AD4FB0" w:rsidRDefault="00AD4FB0" w:rsidP="00AD4FB0">
    <w:pPr>
      <w:rPr>
        <w:rFonts w:ascii="Roboto" w:hAnsi="Roboto"/>
        <w:b/>
        <w:color w:val="F07E26"/>
      </w:rPr>
    </w:pPr>
    <w:r w:rsidRPr="00AD4FB0">
      <w:rPr>
        <w:rFonts w:ascii="Roboto" w:hAnsi="Roboto"/>
        <w:b/>
        <w:sz w:val="22"/>
        <w:szCs w:val="22"/>
      </w:rPr>
      <w:t>www.pcz.pl</w:t>
    </w:r>
    <w:r w:rsidR="00D16704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1670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1670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F4A" w:rsidRDefault="003E5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41D" w:rsidRDefault="007E741D">
      <w:r>
        <w:separator/>
      </w:r>
    </w:p>
  </w:footnote>
  <w:footnote w:type="continuationSeparator" w:id="0">
    <w:p w:rsidR="007E741D" w:rsidRDefault="007E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F4A" w:rsidRDefault="003E5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FB0" w:rsidRPr="00AD4FB0" w:rsidRDefault="00D16704" w:rsidP="00AD4FB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3E5F4A" w:rsidRDefault="003E5F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F4A" w:rsidRDefault="003E5F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41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5F4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741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23D3"/>
    <w:rsid w:val="00A029B8"/>
    <w:rsid w:val="00A17CDB"/>
    <w:rsid w:val="00AA02AC"/>
    <w:rsid w:val="00AD4FB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16704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798A6877-062B-4AAE-BFF6-14CCFE5C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D4FB0"/>
    <w:rPr>
      <w:rFonts w:ascii="Arial" w:hAnsi="Arial"/>
      <w:sz w:val="22"/>
      <w:szCs w:val="22"/>
    </w:rPr>
  </w:style>
  <w:style w:type="character" w:customStyle="1" w:styleId="ZwykytekstZnak">
    <w:name w:val="Zwykły tekst Znak"/>
    <w:link w:val="Zwykytekst"/>
    <w:rsid w:val="009F23D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2026-01-13T09:12:00Z</dcterms:created>
  <dcterms:modified xsi:type="dcterms:W3CDTF">2026-01-13T09:12:00Z</dcterms:modified>
</cp:coreProperties>
</file>