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A724C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724CC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724CC">
        <w:rPr>
          <w:rFonts w:ascii="Arial" w:hAnsi="Arial" w:cs="Arial"/>
          <w:sz w:val="24"/>
          <w:szCs w:val="24"/>
        </w:rPr>
        <w:t>2026-01-13</w:t>
      </w:r>
    </w:p>
    <w:p w:rsidR="00986737" w:rsidRPr="009432A1" w:rsidRDefault="00A724C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24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A724C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724CC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724CC">
        <w:rPr>
          <w:rFonts w:ascii="Arial" w:hAnsi="Arial" w:cs="Arial"/>
          <w:sz w:val="24"/>
          <w:szCs w:val="24"/>
        </w:rPr>
        <w:t>69</w:t>
      </w:r>
    </w:p>
    <w:p w:rsidR="00986737" w:rsidRDefault="00A724CC" w:rsidP="005F15BA">
      <w:pPr>
        <w:rPr>
          <w:rFonts w:ascii="Arial" w:hAnsi="Arial" w:cs="Arial"/>
          <w:sz w:val="24"/>
          <w:szCs w:val="24"/>
        </w:rPr>
      </w:pPr>
      <w:r w:rsidRPr="00A724CC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724CC">
        <w:rPr>
          <w:rFonts w:ascii="Arial" w:hAnsi="Arial" w:cs="Arial"/>
          <w:sz w:val="24"/>
          <w:szCs w:val="24"/>
        </w:rPr>
        <w:t>Częstochowa</w:t>
      </w:r>
    </w:p>
    <w:p w:rsidR="005F15BA" w:rsidRPr="005F15BA" w:rsidRDefault="005F15BA" w:rsidP="005F15B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A724C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4CC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(7 zadań)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24CC" w:rsidRPr="004E4B64" w:rsidTr="004A5C3C">
        <w:tc>
          <w:tcPr>
            <w:tcW w:w="2269" w:type="dxa"/>
            <w:shd w:val="clear" w:color="auto" w:fill="auto"/>
          </w:tcPr>
          <w:p w:rsidR="00A724CC" w:rsidRPr="004E4B64" w:rsidRDefault="00A724CC" w:rsidP="004A5C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24CC" w:rsidRPr="004E4B64" w:rsidRDefault="00A724CC" w:rsidP="004A5C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4CC">
              <w:rPr>
                <w:rFonts w:ascii="Arial" w:hAnsi="Arial" w:cs="Arial"/>
                <w:bCs/>
                <w:sz w:val="24"/>
                <w:szCs w:val="24"/>
              </w:rPr>
              <w:t>RZ-DZP.261.56.2025.MM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724CC" w:rsidRPr="00A724CC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724CC" w:rsidRPr="00A724CC">
        <w:rPr>
          <w:rFonts w:ascii="Arial" w:hAnsi="Arial" w:cs="Arial"/>
          <w:sz w:val="24"/>
          <w:szCs w:val="24"/>
        </w:rPr>
        <w:t>13/01/2026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724CC" w:rsidRPr="00A724C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5386"/>
        <w:gridCol w:w="1559"/>
      </w:tblGrid>
      <w:tr w:rsidR="006B27ED" w:rsidRPr="005F15BA" w:rsidTr="005F15BA">
        <w:tc>
          <w:tcPr>
            <w:tcW w:w="1134" w:type="dxa"/>
            <w:shd w:val="clear" w:color="auto" w:fill="F2F2F2"/>
            <w:vAlign w:val="center"/>
          </w:tcPr>
          <w:p w:rsidR="006B27ED" w:rsidRPr="005F15BA" w:rsidRDefault="00986737" w:rsidP="005F15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5F15BA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6B27ED" w:rsidRPr="005F15BA" w:rsidRDefault="00986737" w:rsidP="005F15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5F15BA" w:rsidRDefault="006B27ED" w:rsidP="005F15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5F15BA" w:rsidRDefault="006B27ED" w:rsidP="005F15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Wilkowa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3A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28-232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5 532.54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Wilkowa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3A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28-232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5 532.54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Wilkowa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3A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28-232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6 678.90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Wilkowa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3A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28-232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12 922.38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Wilkowa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3A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28-232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56 727.60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5F15BA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 w:rsidR="005F15BA"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F15BA"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 w:rsidR="005F15BA"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5 854.80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5 854.80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6 002.40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7 232.40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  <w:p w:rsidR="005F15BA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16 383.60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16 974.00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5F15BA" w:rsidRPr="005F15BA" w:rsidRDefault="005F15BA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F15BA" w:rsidRPr="005F15BA" w:rsidRDefault="005F15BA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5F15BA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42-216</w:t>
            </w:r>
            <w:r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89 052.00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Miodowa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7F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42-274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5 891.70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Miodowa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7F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42-274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10 319.70 zł</w:t>
            </w:r>
          </w:p>
        </w:tc>
      </w:tr>
      <w:tr w:rsidR="00A724CC" w:rsidRPr="005F15BA" w:rsidTr="005F15BA">
        <w:tc>
          <w:tcPr>
            <w:tcW w:w="1134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6" w:type="dxa"/>
            <w:shd w:val="clear" w:color="auto" w:fill="auto"/>
          </w:tcPr>
          <w:p w:rsidR="00A724CC" w:rsidRPr="005F15BA" w:rsidRDefault="00A724CC" w:rsidP="005F15B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A724CC" w:rsidRPr="005F15BA" w:rsidRDefault="00A724CC" w:rsidP="005F15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Miodowa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7F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24CC" w:rsidRPr="005F15BA" w:rsidRDefault="00A724CC" w:rsidP="005F15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42-274</w:t>
            </w:r>
            <w:r w:rsidRPr="005F1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15B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24CC" w:rsidRPr="005F15BA" w:rsidRDefault="00A724CC" w:rsidP="005F15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15BA">
              <w:rPr>
                <w:rFonts w:ascii="Arial" w:hAnsi="Arial" w:cs="Arial"/>
                <w:sz w:val="24"/>
                <w:szCs w:val="24"/>
              </w:rPr>
              <w:t>84 747.00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5F15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098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9E" w:rsidRDefault="004E619E">
      <w:r>
        <w:separator/>
      </w:r>
    </w:p>
  </w:endnote>
  <w:endnote w:type="continuationSeparator" w:id="0">
    <w:p w:rsidR="004E619E" w:rsidRDefault="004E6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BA" w:rsidRDefault="005F15BA" w:rsidP="005F15BA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F15BA" w:rsidRPr="009B2485" w:rsidTr="004A5C3C">
      <w:tc>
        <w:tcPr>
          <w:tcW w:w="0" w:type="auto"/>
          <w:vAlign w:val="center"/>
        </w:tcPr>
        <w:p w:rsidR="005F15BA" w:rsidRDefault="005F15BA" w:rsidP="005F15B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F15BA" w:rsidRDefault="005F15BA" w:rsidP="005F15BA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F15BA" w:rsidRDefault="005F15BA" w:rsidP="005F15B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F15BA" w:rsidRDefault="005F15BA" w:rsidP="005F15BA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F15BA" w:rsidRDefault="005F15BA" w:rsidP="005F15B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F15BA" w:rsidRDefault="005F15BA" w:rsidP="005F15BA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F15BA" w:rsidRDefault="005F15BA" w:rsidP="005F15B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5F15BA" w:rsidRDefault="005F15BA" w:rsidP="005F15BA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15B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9E" w:rsidRDefault="004E619E">
      <w:r>
        <w:separator/>
      </w:r>
    </w:p>
  </w:footnote>
  <w:footnote w:type="continuationSeparator" w:id="0">
    <w:p w:rsidR="004E619E" w:rsidRDefault="004E6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4CC" w:rsidRDefault="00A72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BA" w:rsidRPr="0062295F" w:rsidRDefault="005F15BA" w:rsidP="005F15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724CC" w:rsidRDefault="00A72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4CC" w:rsidRDefault="00A724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1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619E"/>
    <w:rsid w:val="005614F2"/>
    <w:rsid w:val="00577BC6"/>
    <w:rsid w:val="005A632E"/>
    <w:rsid w:val="005F15BA"/>
    <w:rsid w:val="0069085C"/>
    <w:rsid w:val="006B27ED"/>
    <w:rsid w:val="00843263"/>
    <w:rsid w:val="00861E75"/>
    <w:rsid w:val="00986737"/>
    <w:rsid w:val="009D19BD"/>
    <w:rsid w:val="009F189D"/>
    <w:rsid w:val="00A724C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D0C461A"/>
  <w15:chartTrackingRefBased/>
  <w15:docId w15:val="{2C134758-CD34-4102-BB56-A7C016AE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15BA"/>
  </w:style>
  <w:style w:type="paragraph" w:styleId="Bezodstpw">
    <w:name w:val="No Spacing"/>
    <w:uiPriority w:val="1"/>
    <w:qFormat/>
    <w:rsid w:val="005F15B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315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2026-01-13T12:54:00Z</cp:lastPrinted>
  <dcterms:created xsi:type="dcterms:W3CDTF">2026-01-13T12:54:00Z</dcterms:created>
  <dcterms:modified xsi:type="dcterms:W3CDTF">2026-01-13T12:54:00Z</dcterms:modified>
</cp:coreProperties>
</file>