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7FD" w:rsidRDefault="008A17FD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B50DA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50DA2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50DA2">
        <w:rPr>
          <w:rFonts w:ascii="Arial" w:hAnsi="Arial" w:cs="Arial"/>
          <w:sz w:val="24"/>
          <w:szCs w:val="24"/>
        </w:rPr>
        <w:t>2026-01-13</w:t>
      </w:r>
    </w:p>
    <w:p w:rsidR="003E6519" w:rsidRPr="009432A1" w:rsidRDefault="00B50DA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50DA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B50DA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50DA2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50DA2">
        <w:rPr>
          <w:rFonts w:ascii="Arial" w:hAnsi="Arial" w:cs="Arial"/>
          <w:sz w:val="24"/>
          <w:szCs w:val="24"/>
        </w:rPr>
        <w:t>69</w:t>
      </w:r>
    </w:p>
    <w:p w:rsidR="003E6519" w:rsidRPr="009432A1" w:rsidRDefault="00B50DA2" w:rsidP="003E6519">
      <w:pPr>
        <w:rPr>
          <w:rFonts w:ascii="Arial" w:hAnsi="Arial" w:cs="Arial"/>
          <w:sz w:val="24"/>
          <w:szCs w:val="24"/>
        </w:rPr>
      </w:pPr>
      <w:r w:rsidRPr="00B50DA2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50DA2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B50DA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0DA2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Zarządzania Politechniki Częstochowskiej (7 zadań)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0DA2" w:rsidRPr="004E4B64" w:rsidTr="00686EF3">
        <w:tc>
          <w:tcPr>
            <w:tcW w:w="2269" w:type="dxa"/>
            <w:shd w:val="clear" w:color="auto" w:fill="auto"/>
          </w:tcPr>
          <w:p w:rsidR="00B50DA2" w:rsidRPr="004E4B64" w:rsidRDefault="00B50DA2" w:rsidP="00686E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0DA2" w:rsidRPr="004E4B64" w:rsidRDefault="00B50DA2" w:rsidP="00686E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0DA2">
              <w:rPr>
                <w:rFonts w:ascii="Arial" w:hAnsi="Arial" w:cs="Arial"/>
                <w:bCs/>
                <w:sz w:val="24"/>
                <w:szCs w:val="24"/>
              </w:rPr>
              <w:t>RZ-DZP.261.56.2025.MM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50DA2" w:rsidRPr="00B50DA2">
        <w:rPr>
          <w:rFonts w:ascii="Arial" w:hAnsi="Arial" w:cs="Arial"/>
          <w:sz w:val="24"/>
          <w:szCs w:val="24"/>
        </w:rPr>
        <w:t>(</w:t>
      </w:r>
      <w:proofErr w:type="spellStart"/>
      <w:r w:rsidR="00B50DA2" w:rsidRPr="00B50DA2">
        <w:rPr>
          <w:rFonts w:ascii="Arial" w:hAnsi="Arial" w:cs="Arial"/>
          <w:sz w:val="24"/>
          <w:szCs w:val="24"/>
        </w:rPr>
        <w:t>t.j</w:t>
      </w:r>
      <w:proofErr w:type="spellEnd"/>
      <w:r w:rsidR="00B50DA2" w:rsidRPr="00B50DA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50DA2" w:rsidRPr="00B50DA2">
        <w:rPr>
          <w:rFonts w:ascii="Arial" w:hAnsi="Arial" w:cs="Arial"/>
          <w:sz w:val="24"/>
          <w:szCs w:val="24"/>
        </w:rPr>
        <w:t>późn</w:t>
      </w:r>
      <w:proofErr w:type="spellEnd"/>
      <w:r w:rsidR="00B50DA2" w:rsidRPr="00B50DA2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50DA2" w:rsidRPr="00C902DE" w:rsidTr="00686E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0DA2" w:rsidRPr="00C902DE" w:rsidRDefault="00B50DA2" w:rsidP="00686EF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0DA2">
              <w:rPr>
                <w:rFonts w:ascii="Arial" w:hAnsi="Arial" w:cs="Arial"/>
                <w:sz w:val="24"/>
                <w:szCs w:val="24"/>
              </w:rPr>
              <w:t>części 1 zamówienia w wysokości 3 849.00 zł brutto;</w:t>
            </w:r>
          </w:p>
        </w:tc>
      </w:tr>
      <w:tr w:rsidR="00B50DA2" w:rsidRPr="00C902DE" w:rsidTr="00686E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0DA2" w:rsidRPr="00C902DE" w:rsidRDefault="00B50DA2" w:rsidP="00686EF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0DA2">
              <w:rPr>
                <w:rFonts w:ascii="Arial" w:hAnsi="Arial" w:cs="Arial"/>
                <w:sz w:val="24"/>
                <w:szCs w:val="24"/>
              </w:rPr>
              <w:t>części 2 zamówienia w wysokości 4 100.00 zł brutto;</w:t>
            </w:r>
          </w:p>
        </w:tc>
      </w:tr>
      <w:tr w:rsidR="00B50DA2" w:rsidRPr="00C902DE" w:rsidTr="00686E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0DA2" w:rsidRPr="00C902DE" w:rsidRDefault="00B50DA2" w:rsidP="00686EF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0DA2">
              <w:rPr>
                <w:rFonts w:ascii="Arial" w:hAnsi="Arial" w:cs="Arial"/>
                <w:sz w:val="24"/>
                <w:szCs w:val="24"/>
              </w:rPr>
              <w:t>części 3 zamówienia w wysokości 6 150.00 zł brutto;</w:t>
            </w:r>
          </w:p>
        </w:tc>
      </w:tr>
      <w:tr w:rsidR="00B50DA2" w:rsidRPr="00C902DE" w:rsidTr="00686E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0DA2" w:rsidRPr="00C902DE" w:rsidRDefault="00B50DA2" w:rsidP="00686EF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0DA2">
              <w:rPr>
                <w:rFonts w:ascii="Arial" w:hAnsi="Arial" w:cs="Arial"/>
                <w:sz w:val="24"/>
                <w:szCs w:val="24"/>
              </w:rPr>
              <w:t>części 4 zamówienia w wysokości 7 899.00 zł brutto;</w:t>
            </w:r>
          </w:p>
        </w:tc>
      </w:tr>
      <w:tr w:rsidR="00B50DA2" w:rsidRPr="00C902DE" w:rsidTr="00686E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0DA2" w:rsidRPr="00C902DE" w:rsidRDefault="00B50DA2" w:rsidP="00686EF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0DA2">
              <w:rPr>
                <w:rFonts w:ascii="Arial" w:hAnsi="Arial" w:cs="Arial"/>
                <w:sz w:val="24"/>
                <w:szCs w:val="24"/>
              </w:rPr>
              <w:t>części 5 zamówienia w wysokości 8 191.80 zł brutto;</w:t>
            </w:r>
          </w:p>
        </w:tc>
      </w:tr>
      <w:tr w:rsidR="00B50DA2" w:rsidRPr="00C902DE" w:rsidTr="00686E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0DA2" w:rsidRPr="00C902DE" w:rsidRDefault="00B50DA2" w:rsidP="00686EF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0DA2">
              <w:rPr>
                <w:rFonts w:ascii="Arial" w:hAnsi="Arial" w:cs="Arial"/>
                <w:sz w:val="24"/>
                <w:szCs w:val="24"/>
              </w:rPr>
              <w:t>części 6 zamówienia w wysokości 18 000.00 zł brutto;</w:t>
            </w:r>
          </w:p>
        </w:tc>
      </w:tr>
      <w:tr w:rsidR="00B50DA2" w:rsidRPr="00C902DE" w:rsidTr="00686EF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0DA2" w:rsidRPr="00C902DE" w:rsidRDefault="00B50DA2" w:rsidP="00686EF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0DA2">
              <w:rPr>
                <w:rFonts w:ascii="Arial" w:hAnsi="Arial" w:cs="Arial"/>
                <w:sz w:val="24"/>
                <w:szCs w:val="24"/>
              </w:rPr>
              <w:t>części 7 zamówienia w wysokości 89 999.10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A4E" w:rsidRDefault="004E2A4E">
      <w:r>
        <w:separator/>
      </w:r>
    </w:p>
  </w:endnote>
  <w:endnote w:type="continuationSeparator" w:id="0">
    <w:p w:rsidR="004E2A4E" w:rsidRDefault="004E2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7FD" w:rsidRDefault="008A17FD" w:rsidP="008A17F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8A17FD" w:rsidRPr="009B2485" w:rsidTr="00686EF3">
      <w:tc>
        <w:tcPr>
          <w:tcW w:w="0" w:type="auto"/>
          <w:vAlign w:val="center"/>
        </w:tcPr>
        <w:p w:rsidR="008A17FD" w:rsidRDefault="008A17FD" w:rsidP="008A17FD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8A17FD" w:rsidRDefault="008A17FD" w:rsidP="008A17FD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8A17FD" w:rsidRDefault="008A17FD" w:rsidP="008A17FD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8A17FD" w:rsidRDefault="008A17FD" w:rsidP="008A17FD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8A17FD" w:rsidRDefault="008A17FD" w:rsidP="008A17FD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8A17FD" w:rsidRDefault="008A17FD" w:rsidP="008A17FD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8A17FD" w:rsidRDefault="008A17FD" w:rsidP="008A17FD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8A17FD" w:rsidRDefault="008A17FD" w:rsidP="008A17FD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17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A4E" w:rsidRDefault="004E2A4E">
      <w:r>
        <w:separator/>
      </w:r>
    </w:p>
  </w:footnote>
  <w:footnote w:type="continuationSeparator" w:id="0">
    <w:p w:rsidR="004E2A4E" w:rsidRDefault="004E2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DA2" w:rsidRDefault="00B50D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7FD" w:rsidRPr="0062295F" w:rsidRDefault="008A17FD" w:rsidP="008A17F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50DA2" w:rsidRDefault="00B50D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DA2" w:rsidRDefault="00B50D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2A4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E2A4E"/>
    <w:rsid w:val="00510EC8"/>
    <w:rsid w:val="00524583"/>
    <w:rsid w:val="0069085C"/>
    <w:rsid w:val="00804A9B"/>
    <w:rsid w:val="00843263"/>
    <w:rsid w:val="00861E75"/>
    <w:rsid w:val="00890B92"/>
    <w:rsid w:val="008A17FD"/>
    <w:rsid w:val="009D19BD"/>
    <w:rsid w:val="009F189D"/>
    <w:rsid w:val="00A47FF6"/>
    <w:rsid w:val="00A80738"/>
    <w:rsid w:val="00B50DA2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18D484E"/>
  <w15:chartTrackingRefBased/>
  <w15:docId w15:val="{CBB6E7F9-92AE-414D-8D12-CD1B86AE5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A17FD"/>
  </w:style>
  <w:style w:type="paragraph" w:styleId="Bezodstpw">
    <w:name w:val="No Spacing"/>
    <w:uiPriority w:val="1"/>
    <w:qFormat/>
    <w:rsid w:val="008A17F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2026-01-13T09:12:00Z</cp:lastPrinted>
  <dcterms:created xsi:type="dcterms:W3CDTF">2026-01-13T09:12:00Z</dcterms:created>
  <dcterms:modified xsi:type="dcterms:W3CDTF">2026-01-13T09:12:00Z</dcterms:modified>
</cp:coreProperties>
</file>