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32C99" w:rsidP="00081D13">
      <w:pPr>
        <w:spacing w:after="600"/>
        <w:jc w:val="right"/>
        <w:rPr>
          <w:rFonts w:ascii="Arial" w:hAnsi="Arial" w:cs="Arial"/>
        </w:rPr>
      </w:pPr>
      <w:r w:rsidRPr="00D32C9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32C99">
        <w:rPr>
          <w:rFonts w:ascii="Arial" w:hAnsi="Arial" w:cs="Arial"/>
        </w:rPr>
        <w:t>2026-01-09</w:t>
      </w:r>
    </w:p>
    <w:p w:rsidR="00081D13" w:rsidRPr="00353FDC" w:rsidRDefault="00D32C9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32C99">
        <w:rPr>
          <w:rFonts w:ascii="Arial" w:hAnsi="Arial" w:cs="Arial"/>
          <w:b/>
          <w:bCs/>
        </w:rPr>
        <w:t>Politechnika Częstochowska</w:t>
      </w:r>
    </w:p>
    <w:p w:rsidR="00081D13" w:rsidRPr="00353FDC" w:rsidRDefault="00D32C99" w:rsidP="00081D13">
      <w:pPr>
        <w:spacing w:line="360" w:lineRule="auto"/>
        <w:ind w:right="3969"/>
        <w:rPr>
          <w:rFonts w:ascii="Arial" w:hAnsi="Arial" w:cs="Arial"/>
        </w:rPr>
      </w:pPr>
      <w:r w:rsidRPr="00D32C9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32C99">
        <w:rPr>
          <w:rFonts w:ascii="Arial" w:hAnsi="Arial" w:cs="Arial"/>
        </w:rPr>
        <w:t>69</w:t>
      </w:r>
    </w:p>
    <w:p w:rsidR="00081D13" w:rsidRPr="00353FDC" w:rsidRDefault="00D32C99" w:rsidP="00081D13">
      <w:pPr>
        <w:ind w:right="3969"/>
        <w:rPr>
          <w:rFonts w:ascii="Arial" w:hAnsi="Arial" w:cs="Arial"/>
        </w:rPr>
      </w:pPr>
      <w:r w:rsidRPr="00D32C9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32C99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32C9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2C99">
              <w:rPr>
                <w:rFonts w:ascii="Arial" w:hAnsi="Arial" w:cs="Arial"/>
                <w:bCs/>
              </w:rPr>
      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      </w:r>
          </w:p>
        </w:tc>
      </w:tr>
      <w:tr w:rsidR="00D32C99" w:rsidRPr="00353FDC" w:rsidTr="00C3739D">
        <w:tc>
          <w:tcPr>
            <w:tcW w:w="2269" w:type="dxa"/>
            <w:shd w:val="clear" w:color="auto" w:fill="auto"/>
          </w:tcPr>
          <w:p w:rsidR="00D32C99" w:rsidRPr="00353FDC" w:rsidRDefault="00D32C99" w:rsidP="00C373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32C99" w:rsidRPr="00353FDC" w:rsidRDefault="00D32C99" w:rsidP="00C373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2C99">
              <w:rPr>
                <w:rFonts w:ascii="Arial" w:hAnsi="Arial" w:cs="Arial"/>
                <w:bCs/>
              </w:rPr>
              <w:t>RZ-DZP.262.22.2025.MM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32C99" w:rsidRPr="00D32C9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32C99" w:rsidRPr="00D32C99">
        <w:rPr>
          <w:rFonts w:ascii="Arial" w:hAnsi="Arial" w:cs="Arial"/>
        </w:rPr>
        <w:t>(</w:t>
      </w:r>
      <w:proofErr w:type="spellStart"/>
      <w:r w:rsidR="00D32C99" w:rsidRPr="00D32C99">
        <w:rPr>
          <w:rFonts w:ascii="Arial" w:hAnsi="Arial" w:cs="Arial"/>
        </w:rPr>
        <w:t>t.j</w:t>
      </w:r>
      <w:proofErr w:type="spellEnd"/>
      <w:r w:rsidR="00D32C99" w:rsidRPr="00D32C99">
        <w:rPr>
          <w:rFonts w:ascii="Arial" w:hAnsi="Arial" w:cs="Arial"/>
        </w:rPr>
        <w:t xml:space="preserve">. Dz. U. z 2024 r. poz. 1320 z </w:t>
      </w:r>
      <w:proofErr w:type="spellStart"/>
      <w:r w:rsidR="00D32C99" w:rsidRPr="00D32C99">
        <w:rPr>
          <w:rFonts w:ascii="Arial" w:hAnsi="Arial" w:cs="Arial"/>
        </w:rPr>
        <w:t>późn</w:t>
      </w:r>
      <w:proofErr w:type="spellEnd"/>
      <w:r w:rsidR="00D32C99" w:rsidRPr="00D32C99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32C99" w:rsidRPr="00E1738E" w:rsidTr="00C373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32C99" w:rsidRDefault="00D32C99" w:rsidP="00C3739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32C99">
              <w:rPr>
                <w:rFonts w:ascii="Arial" w:hAnsi="Arial" w:cs="Arial"/>
                <w:b/>
              </w:rPr>
              <w:t>BIS S.C. KAROL KOWALSKI, ŁUKASZ KOWALSKI</w:t>
            </w:r>
          </w:p>
          <w:p w:rsidR="00D32C99" w:rsidRPr="00AC1F4A" w:rsidRDefault="00D32C99" w:rsidP="00C3739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32C99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32C99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32C99" w:rsidRPr="00E1738E" w:rsidRDefault="00D32C99" w:rsidP="00C3739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32C99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32C99">
              <w:rPr>
                <w:rFonts w:ascii="Arial" w:hAnsi="Arial" w:cs="Arial"/>
                <w:bCs/>
              </w:rPr>
              <w:t>CZĘSTOCHOWA</w:t>
            </w:r>
          </w:p>
          <w:p w:rsidR="00D32C99" w:rsidRPr="00BC506C" w:rsidRDefault="00D32C99" w:rsidP="00C3739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0" w:name="p360105_01"/>
            <w:r>
              <w:rPr>
                <w:rFonts w:ascii="Arial" w:hAnsi="Arial" w:cs="Arial"/>
              </w:rPr>
              <w:t xml:space="preserve"> </w:t>
            </w:r>
            <w:bookmarkEnd w:id="0"/>
            <w:r w:rsidRPr="00D32C99">
              <w:rPr>
                <w:rFonts w:ascii="Arial" w:hAnsi="Arial" w:cs="Arial"/>
                <w:b/>
              </w:rPr>
              <w:t>6 671.52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32C99" w:rsidRPr="00E1738E" w:rsidRDefault="00D32C99" w:rsidP="00C3739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32C99" w:rsidRPr="00E1738E" w:rsidRDefault="00D32C99" w:rsidP="00C373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32C9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701"/>
        <w:gridCol w:w="2127"/>
      </w:tblGrid>
      <w:tr w:rsidR="002E2233" w:rsidRPr="002E2233" w:rsidTr="002E223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2E223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2E2233" w:rsidRPr="002E2233" w:rsidRDefault="002E2233" w:rsidP="002E223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E223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2E2233" w:rsidRPr="002E2233" w:rsidTr="002E2233">
        <w:tc>
          <w:tcPr>
            <w:tcW w:w="851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2E2233" w:rsidRPr="002E2233" w:rsidRDefault="002E2233" w:rsidP="002E223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  <w:bookmarkStart w:id="2" w:name="_GoBack"/>
            <w:bookmarkEnd w:id="2"/>
          </w:p>
          <w:p w:rsidR="002E2233" w:rsidRPr="002E2233" w:rsidRDefault="002E2233" w:rsidP="002E223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E2233">
              <w:rPr>
                <w:rFonts w:ascii="Arial" w:hAnsi="Arial" w:cs="Arial"/>
                <w:bCs/>
                <w:sz w:val="24"/>
                <w:szCs w:val="24"/>
              </w:rPr>
              <w:t>Al. Niepodległości 41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E2233" w:rsidRPr="002E2233" w:rsidRDefault="002E2233" w:rsidP="002E223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E2233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2E2233" w:rsidRPr="002E2233" w:rsidTr="002E2233">
        <w:tc>
          <w:tcPr>
            <w:tcW w:w="851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2E2233" w:rsidRPr="002E2233" w:rsidRDefault="002E2233" w:rsidP="002E223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E2233">
              <w:rPr>
                <w:rFonts w:ascii="Arial" w:hAnsi="Arial" w:cs="Arial"/>
                <w:b/>
                <w:sz w:val="24"/>
                <w:szCs w:val="24"/>
              </w:rPr>
              <w:t>AJP Technology Sp. z o.o.</w:t>
            </w:r>
          </w:p>
          <w:p w:rsidR="002E2233" w:rsidRPr="002E2233" w:rsidRDefault="002E2233" w:rsidP="002E223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E2233">
              <w:rPr>
                <w:rFonts w:ascii="Arial" w:hAnsi="Arial" w:cs="Arial"/>
                <w:bCs/>
                <w:sz w:val="24"/>
                <w:szCs w:val="24"/>
              </w:rPr>
              <w:t>Leopolda Staffa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>/11</w:t>
            </w:r>
          </w:p>
          <w:p w:rsidR="002E2233" w:rsidRPr="002E2233" w:rsidRDefault="002E2233" w:rsidP="002E223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E2233">
              <w:rPr>
                <w:rFonts w:ascii="Arial" w:hAnsi="Arial" w:cs="Arial"/>
                <w:bCs/>
                <w:sz w:val="24"/>
                <w:szCs w:val="24"/>
              </w:rPr>
              <w:t>30-069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E2233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701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2E2233" w:rsidRPr="002E2233" w:rsidRDefault="002E2233" w:rsidP="002E223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23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2E22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357" w:rsidRDefault="00413357">
      <w:r>
        <w:separator/>
      </w:r>
    </w:p>
  </w:endnote>
  <w:endnote w:type="continuationSeparator" w:id="0">
    <w:p w:rsidR="00413357" w:rsidRDefault="0041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99" w:rsidRDefault="00D32C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233" w:rsidRPr="00DC476A" w:rsidRDefault="002E2233" w:rsidP="002E2233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0C1E6F" w:rsidRPr="002E2233" w:rsidRDefault="002E2233" w:rsidP="002E2233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99" w:rsidRDefault="00D32C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357" w:rsidRDefault="00413357">
      <w:r>
        <w:separator/>
      </w:r>
    </w:p>
  </w:footnote>
  <w:footnote w:type="continuationSeparator" w:id="0">
    <w:p w:rsidR="00413357" w:rsidRDefault="00413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99" w:rsidRDefault="00D32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99" w:rsidRDefault="002E223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margin-left:33.3pt;margin-top:-15.8pt;width:453.6pt;height:48.3pt;z-index:-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99" w:rsidRDefault="00D32C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35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E2233"/>
    <w:rsid w:val="003445A0"/>
    <w:rsid w:val="003A0AFC"/>
    <w:rsid w:val="003D611C"/>
    <w:rsid w:val="0041335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2C99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1C489B"/>
  <w15:chartTrackingRefBased/>
  <w15:docId w15:val="{D57C8D03-1837-452E-87C4-48C2070B9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E2233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2E223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338DF-0B3B-458D-800F-AC2FF7F94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2026-01-09T14:08:00Z</cp:lastPrinted>
  <dcterms:created xsi:type="dcterms:W3CDTF">2026-01-09T14:08:00Z</dcterms:created>
  <dcterms:modified xsi:type="dcterms:W3CDTF">2026-01-09T14:08:00Z</dcterms:modified>
</cp:coreProperties>
</file>